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C7000" w14:textId="678F5D45" w:rsidR="00355ED6" w:rsidRPr="00355ED6" w:rsidRDefault="00355ED6" w:rsidP="009D1E38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proofErr w:type="gramStart"/>
      <w:r w:rsidRPr="00355ED6">
        <w:rPr>
          <w:rFonts w:ascii="Arial Narrow" w:hAnsi="Arial Narrow"/>
          <w:sz w:val="20"/>
          <w:szCs w:val="20"/>
        </w:rPr>
        <w:t>Załącznik  Nr</w:t>
      </w:r>
      <w:proofErr w:type="gramEnd"/>
      <w:r w:rsidRPr="00355ED6">
        <w:rPr>
          <w:rFonts w:ascii="Arial Narrow" w:hAnsi="Arial Narrow"/>
          <w:sz w:val="20"/>
          <w:szCs w:val="20"/>
        </w:rPr>
        <w:t xml:space="preserve"> 2</w:t>
      </w:r>
    </w:p>
    <w:p w14:paraId="73218E08" w14:textId="33954C2A" w:rsidR="00355ED6" w:rsidRPr="00355ED6" w:rsidRDefault="00355ED6" w:rsidP="009D1E38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 w:rsidRPr="00355ED6">
        <w:rPr>
          <w:rFonts w:ascii="Arial Narrow" w:hAnsi="Arial Narrow"/>
          <w:sz w:val="20"/>
          <w:szCs w:val="20"/>
        </w:rPr>
        <w:t xml:space="preserve">do Zarządzenia Nr </w:t>
      </w:r>
      <w:r w:rsidR="00A83AB4">
        <w:rPr>
          <w:rFonts w:ascii="Arial Narrow" w:hAnsi="Arial Narrow"/>
          <w:sz w:val="20"/>
          <w:szCs w:val="20"/>
        </w:rPr>
        <w:t>52/2026</w:t>
      </w:r>
    </w:p>
    <w:p w14:paraId="6952C788" w14:textId="77777777" w:rsidR="00355ED6" w:rsidRPr="00355ED6" w:rsidRDefault="00355ED6" w:rsidP="009D1E38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 w:rsidRPr="00355ED6">
        <w:rPr>
          <w:rFonts w:ascii="Arial Narrow" w:hAnsi="Arial Narrow"/>
          <w:sz w:val="20"/>
          <w:szCs w:val="20"/>
        </w:rPr>
        <w:t>Prezydenta Miasta Włocławek</w:t>
      </w:r>
    </w:p>
    <w:p w14:paraId="27BDABB6" w14:textId="4EB2C86D" w:rsidR="00355ED6" w:rsidRPr="00355ED6" w:rsidRDefault="00355ED6" w:rsidP="009D1E38">
      <w:pPr>
        <w:spacing w:line="240" w:lineRule="exact"/>
        <w:ind w:firstLine="6662"/>
        <w:rPr>
          <w:rFonts w:ascii="Arial Narrow" w:hAnsi="Arial Narrow"/>
          <w:sz w:val="20"/>
          <w:szCs w:val="20"/>
        </w:rPr>
      </w:pPr>
      <w:r w:rsidRPr="00355ED6">
        <w:rPr>
          <w:rFonts w:ascii="Arial Narrow" w:hAnsi="Arial Narrow"/>
          <w:sz w:val="20"/>
          <w:szCs w:val="20"/>
        </w:rPr>
        <w:t>z dnia</w:t>
      </w:r>
      <w:r w:rsidR="00A83AB4">
        <w:rPr>
          <w:rFonts w:ascii="Arial Narrow" w:hAnsi="Arial Narrow"/>
          <w:sz w:val="20"/>
          <w:szCs w:val="20"/>
        </w:rPr>
        <w:t xml:space="preserve"> 6 lutego 2026 r.</w:t>
      </w:r>
    </w:p>
    <w:p w14:paraId="59CD6D8A" w14:textId="77777777" w:rsidR="00041E3A" w:rsidRDefault="00041E3A" w:rsidP="00041E3A">
      <w:pPr>
        <w:spacing w:line="360" w:lineRule="auto"/>
        <w:jc w:val="center"/>
        <w:rPr>
          <w:rFonts w:ascii="Arial Narrow" w:hAnsi="Arial Narrow"/>
          <w:b/>
          <w:bCs/>
          <w:sz w:val="28"/>
          <w:szCs w:val="28"/>
        </w:rPr>
      </w:pPr>
    </w:p>
    <w:p w14:paraId="79707EC0" w14:textId="77777777" w:rsidR="00CC48F8" w:rsidRDefault="00CC48F8" w:rsidP="00041E3A">
      <w:pPr>
        <w:spacing w:line="360" w:lineRule="auto"/>
        <w:jc w:val="center"/>
        <w:rPr>
          <w:rFonts w:ascii="Arial Narrow" w:hAnsi="Arial Narrow"/>
          <w:b/>
          <w:bCs/>
          <w:sz w:val="28"/>
          <w:szCs w:val="28"/>
        </w:rPr>
      </w:pPr>
    </w:p>
    <w:p w14:paraId="44EB958B" w14:textId="4BB629C0" w:rsidR="00041E3A" w:rsidRPr="00431F47" w:rsidRDefault="00041E3A" w:rsidP="00041E3A">
      <w:pPr>
        <w:spacing w:line="360" w:lineRule="auto"/>
        <w:jc w:val="center"/>
        <w:rPr>
          <w:rFonts w:ascii="Arial Narrow" w:hAnsi="Arial Narrow"/>
          <w:b/>
          <w:bCs/>
        </w:rPr>
      </w:pPr>
      <w:r w:rsidRPr="009E6CE3">
        <w:rPr>
          <w:rFonts w:ascii="Arial Narrow" w:hAnsi="Arial Narrow"/>
          <w:b/>
          <w:bCs/>
          <w:sz w:val="28"/>
          <w:szCs w:val="28"/>
        </w:rPr>
        <w:t>OGŁOSZENIE</w:t>
      </w:r>
      <w:r w:rsidRPr="009E6CE3">
        <w:rPr>
          <w:rFonts w:ascii="Arial Narrow" w:hAnsi="Arial Narrow"/>
          <w:b/>
          <w:bCs/>
          <w:sz w:val="28"/>
          <w:szCs w:val="28"/>
        </w:rPr>
        <w:br/>
      </w:r>
      <w:r w:rsidRPr="00431F47">
        <w:rPr>
          <w:rFonts w:ascii="Arial Narrow" w:hAnsi="Arial Narrow"/>
          <w:b/>
          <w:bCs/>
        </w:rPr>
        <w:t>Prezydenta Miasta Włocławek</w:t>
      </w:r>
      <w:r w:rsidRPr="00431F47">
        <w:rPr>
          <w:rFonts w:ascii="Arial Narrow" w:hAnsi="Arial Narrow"/>
          <w:b/>
          <w:bCs/>
        </w:rPr>
        <w:br/>
        <w:t xml:space="preserve">o naborze do Komitetu Społecznego dla </w:t>
      </w:r>
      <w:r w:rsidR="00D07C3A" w:rsidRPr="003E2906">
        <w:rPr>
          <w:rFonts w:ascii="Arial Narrow" w:hAnsi="Arial Narrow"/>
          <w:b/>
          <w:bCs/>
        </w:rPr>
        <w:t>p</w:t>
      </w:r>
      <w:r w:rsidRPr="003E2906">
        <w:rPr>
          <w:rFonts w:ascii="Arial Narrow" w:hAnsi="Arial Narrow"/>
          <w:b/>
          <w:bCs/>
        </w:rPr>
        <w:t xml:space="preserve">rojektu </w:t>
      </w:r>
      <w:r w:rsidR="00D07C3A" w:rsidRPr="003E2906">
        <w:rPr>
          <w:rFonts w:ascii="Arial Narrow" w:hAnsi="Arial Narrow"/>
          <w:b/>
          <w:bCs/>
        </w:rPr>
        <w:t>pn.</w:t>
      </w:r>
    </w:p>
    <w:p w14:paraId="1CD4DD80" w14:textId="001DDCB2" w:rsidR="00041E3A" w:rsidRPr="00431F47" w:rsidRDefault="00D07C3A" w:rsidP="00041E3A">
      <w:pPr>
        <w:spacing w:line="360" w:lineRule="auto"/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„</w:t>
      </w:r>
      <w:r w:rsidR="00041E3A" w:rsidRPr="00431F47">
        <w:rPr>
          <w:rFonts w:ascii="Arial Narrow" w:hAnsi="Arial Narrow"/>
          <w:b/>
          <w:bCs/>
        </w:rPr>
        <w:t xml:space="preserve">Włocławek – </w:t>
      </w:r>
      <w:r>
        <w:rPr>
          <w:rFonts w:ascii="Arial Narrow" w:hAnsi="Arial Narrow"/>
          <w:b/>
          <w:bCs/>
        </w:rPr>
        <w:t>M</w:t>
      </w:r>
      <w:r w:rsidR="00041E3A" w:rsidRPr="00431F47">
        <w:rPr>
          <w:rFonts w:ascii="Arial Narrow" w:hAnsi="Arial Narrow"/>
          <w:b/>
          <w:bCs/>
        </w:rPr>
        <w:t>iasto dobrego klimatu dla gospodarki, środowiska i wygodnego życia</w:t>
      </w:r>
      <w:r>
        <w:rPr>
          <w:rFonts w:ascii="Arial Narrow" w:hAnsi="Arial Narrow"/>
          <w:b/>
          <w:bCs/>
        </w:rPr>
        <w:t>”</w:t>
      </w:r>
    </w:p>
    <w:p w14:paraId="2D422F79" w14:textId="77777777" w:rsidR="00041E3A" w:rsidRPr="00431F47" w:rsidRDefault="00041E3A" w:rsidP="00041E3A">
      <w:pPr>
        <w:spacing w:line="360" w:lineRule="auto"/>
        <w:jc w:val="center"/>
        <w:rPr>
          <w:rFonts w:ascii="Arial Narrow" w:hAnsi="Arial Narrow"/>
        </w:rPr>
      </w:pPr>
      <w:r w:rsidRPr="00431F47">
        <w:rPr>
          <w:rFonts w:ascii="Arial Narrow" w:hAnsi="Arial Narrow"/>
          <w:b/>
          <w:bCs/>
        </w:rPr>
        <w:t>w ramach Polsko-Szwajcarskiego Programu Rozwoju Miast</w:t>
      </w:r>
    </w:p>
    <w:p w14:paraId="5F2402BB" w14:textId="77777777" w:rsidR="00041E3A" w:rsidRDefault="00041E3A" w:rsidP="00041E3A">
      <w:pPr>
        <w:spacing w:line="360" w:lineRule="auto"/>
        <w:rPr>
          <w:rFonts w:ascii="Arial Narrow" w:hAnsi="Arial Narrow"/>
        </w:rPr>
      </w:pPr>
    </w:p>
    <w:p w14:paraId="0389AE9B" w14:textId="0D9042B0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  <w:r w:rsidRPr="009E6CE3">
        <w:rPr>
          <w:rFonts w:ascii="Arial Narrow" w:hAnsi="Arial Narrow"/>
        </w:rPr>
        <w:t xml:space="preserve">Prezydent Miasta Włocławek ogłasza nabór kandydatów na </w:t>
      </w:r>
      <w:r w:rsidRPr="00B26514">
        <w:rPr>
          <w:rFonts w:ascii="Arial Narrow" w:hAnsi="Arial Narrow"/>
        </w:rPr>
        <w:t>członków Komitetu Społecznego</w:t>
      </w:r>
      <w:r w:rsidRPr="009E6CE3">
        <w:rPr>
          <w:rFonts w:ascii="Arial Narrow" w:hAnsi="Arial Narrow"/>
        </w:rPr>
        <w:t xml:space="preserve"> </w:t>
      </w:r>
      <w:r w:rsidR="00C92FCC" w:rsidRPr="00C92FCC">
        <w:rPr>
          <w:rFonts w:ascii="Arial Narrow" w:hAnsi="Arial Narrow"/>
        </w:rPr>
        <w:t xml:space="preserve">dla </w:t>
      </w:r>
      <w:r w:rsidR="00D07C3A">
        <w:rPr>
          <w:rFonts w:ascii="Arial Narrow" w:hAnsi="Arial Narrow"/>
        </w:rPr>
        <w:t>p</w:t>
      </w:r>
      <w:r w:rsidR="00C92FCC" w:rsidRPr="00C92FCC">
        <w:rPr>
          <w:rFonts w:ascii="Arial Narrow" w:hAnsi="Arial Narrow"/>
        </w:rPr>
        <w:t xml:space="preserve">rojektu </w:t>
      </w:r>
      <w:r w:rsidR="007D31EC">
        <w:rPr>
          <w:rFonts w:ascii="Arial Narrow" w:hAnsi="Arial Narrow"/>
        </w:rPr>
        <w:t>pn. „</w:t>
      </w:r>
      <w:r w:rsidR="00C92FCC" w:rsidRPr="00C92FCC">
        <w:rPr>
          <w:rFonts w:ascii="Arial Narrow" w:hAnsi="Arial Narrow"/>
        </w:rPr>
        <w:t xml:space="preserve">Włocławek – </w:t>
      </w:r>
      <w:r w:rsidR="0023201A">
        <w:rPr>
          <w:rFonts w:ascii="Arial Narrow" w:hAnsi="Arial Narrow"/>
        </w:rPr>
        <w:t>M</w:t>
      </w:r>
      <w:r w:rsidR="00C92FCC" w:rsidRPr="00C92FCC">
        <w:rPr>
          <w:rFonts w:ascii="Arial Narrow" w:hAnsi="Arial Narrow"/>
        </w:rPr>
        <w:t>iasto dobrego klimatu dla gospodarki, środowiska i wygodnego życia</w:t>
      </w:r>
      <w:r w:rsidR="007D31EC">
        <w:rPr>
          <w:rFonts w:ascii="Arial Narrow" w:hAnsi="Arial Narrow"/>
        </w:rPr>
        <w:t>”</w:t>
      </w:r>
      <w:r w:rsidR="00C92FCC">
        <w:rPr>
          <w:rFonts w:ascii="Arial Narrow" w:hAnsi="Arial Narrow"/>
        </w:rPr>
        <w:t>,</w:t>
      </w:r>
      <w:r w:rsidR="00C92FCC" w:rsidRPr="00C92FCC">
        <w:rPr>
          <w:rFonts w:ascii="Arial Narrow" w:hAnsi="Arial Narrow"/>
        </w:rPr>
        <w:t xml:space="preserve"> </w:t>
      </w:r>
      <w:r w:rsidR="007D31EC">
        <w:rPr>
          <w:rFonts w:ascii="Arial Narrow" w:hAnsi="Arial Narrow"/>
        </w:rPr>
        <w:t xml:space="preserve">realizowanego </w:t>
      </w:r>
      <w:r w:rsidRPr="009E6CE3">
        <w:rPr>
          <w:rFonts w:ascii="Arial Narrow" w:hAnsi="Arial Narrow"/>
        </w:rPr>
        <w:t>w</w:t>
      </w:r>
      <w:r w:rsidR="00C92FCC">
        <w:rPr>
          <w:rFonts w:ascii="Arial Narrow" w:hAnsi="Arial Narrow"/>
        </w:rPr>
        <w:t> </w:t>
      </w:r>
      <w:r w:rsidRPr="009E6CE3">
        <w:rPr>
          <w:rFonts w:ascii="Arial Narrow" w:hAnsi="Arial Narrow"/>
        </w:rPr>
        <w:t>ramach Polsko-Szwajcarskiego Programu Rozwoju Miast.</w:t>
      </w:r>
    </w:p>
    <w:p w14:paraId="53FC2EA6" w14:textId="2B8AA6D8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  <w:r w:rsidRPr="009E6CE3">
        <w:rPr>
          <w:rFonts w:ascii="Arial Narrow" w:hAnsi="Arial Narrow"/>
        </w:rPr>
        <w:t xml:space="preserve">Komitet Społeczny jest elementem partycypacji społecznej </w:t>
      </w:r>
      <w:r w:rsidR="003967EA">
        <w:rPr>
          <w:rFonts w:ascii="Arial Narrow" w:hAnsi="Arial Narrow"/>
        </w:rPr>
        <w:t>p</w:t>
      </w:r>
      <w:r w:rsidRPr="009E6CE3">
        <w:rPr>
          <w:rFonts w:ascii="Arial Narrow" w:hAnsi="Arial Narrow"/>
        </w:rPr>
        <w:t>ro</w:t>
      </w:r>
      <w:r w:rsidR="00EC4A38">
        <w:rPr>
          <w:rFonts w:ascii="Arial Narrow" w:hAnsi="Arial Narrow"/>
        </w:rPr>
        <w:t>jektu</w:t>
      </w:r>
      <w:r w:rsidRPr="009E6CE3">
        <w:rPr>
          <w:rFonts w:ascii="Arial Narrow" w:hAnsi="Arial Narrow"/>
        </w:rPr>
        <w:t>. Jego celem jest zapewnienie udziału przedstawicieli różnych środowisk lokalnych – mieszkańców, organizacji społecznych, przedsiębiorców, instytucji oraz ekspertów – w procesach konsultacyjnych, doradczych i</w:t>
      </w:r>
      <w:r>
        <w:rPr>
          <w:rFonts w:ascii="Arial Narrow" w:hAnsi="Arial Narrow"/>
        </w:rPr>
        <w:t> </w:t>
      </w:r>
      <w:r w:rsidRPr="009E6CE3">
        <w:rPr>
          <w:rFonts w:ascii="Arial Narrow" w:hAnsi="Arial Narrow"/>
        </w:rPr>
        <w:t xml:space="preserve">monitorujących wdrażanie projektu. Komitet będzie pełnił funkcję opiniująco-konsultacyjną, umożliwiając </w:t>
      </w:r>
      <w:r w:rsidR="0023201A">
        <w:rPr>
          <w:rFonts w:ascii="Arial Narrow" w:hAnsi="Arial Narrow"/>
        </w:rPr>
        <w:t>m</w:t>
      </w:r>
      <w:r w:rsidRPr="009E6CE3">
        <w:rPr>
          <w:rFonts w:ascii="Arial Narrow" w:hAnsi="Arial Narrow"/>
        </w:rPr>
        <w:t>iastu stały dialog z</w:t>
      </w:r>
      <w:r w:rsidR="00EC4A38">
        <w:rPr>
          <w:rFonts w:ascii="Arial Narrow" w:hAnsi="Arial Narrow"/>
        </w:rPr>
        <w:t> </w:t>
      </w:r>
      <w:r w:rsidRPr="009E6CE3">
        <w:rPr>
          <w:rFonts w:ascii="Arial Narrow" w:hAnsi="Arial Narrow"/>
        </w:rPr>
        <w:t>interesariuszami oraz weryfikację działań pod kątem realnych potrzeb społecznych.</w:t>
      </w:r>
    </w:p>
    <w:p w14:paraId="0C9674F1" w14:textId="77777777" w:rsidR="00041E3A" w:rsidRPr="009E6CE3" w:rsidRDefault="00041E3A" w:rsidP="00041E3A">
      <w:pPr>
        <w:spacing w:line="360" w:lineRule="auto"/>
        <w:rPr>
          <w:rFonts w:ascii="Arial Narrow" w:hAnsi="Arial Narrow"/>
        </w:rPr>
      </w:pPr>
    </w:p>
    <w:p w14:paraId="031104D7" w14:textId="77777777" w:rsidR="00041E3A" w:rsidRPr="009E6CE3" w:rsidRDefault="00041E3A" w:rsidP="00041E3A">
      <w:pPr>
        <w:spacing w:line="360" w:lineRule="auto"/>
        <w:rPr>
          <w:rFonts w:ascii="Arial Narrow" w:hAnsi="Arial Narrow"/>
          <w:b/>
          <w:bCs/>
        </w:rPr>
      </w:pPr>
      <w:r w:rsidRPr="009E6CE3">
        <w:rPr>
          <w:rFonts w:ascii="Arial Narrow" w:hAnsi="Arial Narrow"/>
          <w:b/>
          <w:bCs/>
        </w:rPr>
        <w:t>Termin naboru</w:t>
      </w:r>
    </w:p>
    <w:p w14:paraId="3EF363ED" w14:textId="2374D35A" w:rsidR="00041E3A" w:rsidRPr="009D1E38" w:rsidRDefault="00041E3A" w:rsidP="00041E3A">
      <w:pPr>
        <w:spacing w:line="360" w:lineRule="auto"/>
        <w:rPr>
          <w:rFonts w:ascii="Arial Narrow" w:hAnsi="Arial Narrow"/>
        </w:rPr>
      </w:pPr>
      <w:r w:rsidRPr="009D1E38">
        <w:rPr>
          <w:rFonts w:ascii="Arial Narrow" w:hAnsi="Arial Narrow"/>
        </w:rPr>
        <w:t xml:space="preserve">Nabór trwa od </w:t>
      </w:r>
      <w:r w:rsidR="00FD04B7">
        <w:rPr>
          <w:rFonts w:ascii="Arial Narrow" w:hAnsi="Arial Narrow"/>
        </w:rPr>
        <w:t>09.02.</w:t>
      </w:r>
      <w:r w:rsidRPr="009D1E38">
        <w:rPr>
          <w:rFonts w:ascii="Arial Narrow" w:hAnsi="Arial Narrow"/>
        </w:rPr>
        <w:t xml:space="preserve">2026 r. do </w:t>
      </w:r>
      <w:r w:rsidR="0050721A">
        <w:rPr>
          <w:rFonts w:ascii="Arial Narrow" w:hAnsi="Arial Narrow"/>
        </w:rPr>
        <w:t>18</w:t>
      </w:r>
      <w:r w:rsidR="00FD04B7">
        <w:rPr>
          <w:rFonts w:ascii="Arial Narrow" w:hAnsi="Arial Narrow"/>
        </w:rPr>
        <w:t>.02.2026</w:t>
      </w:r>
      <w:r w:rsidRPr="009D1E38">
        <w:rPr>
          <w:rFonts w:ascii="Arial Narrow" w:hAnsi="Arial Narrow"/>
        </w:rPr>
        <w:t xml:space="preserve"> r.</w:t>
      </w:r>
    </w:p>
    <w:p w14:paraId="1A4D614E" w14:textId="77777777" w:rsidR="00041E3A" w:rsidRPr="009E6CE3" w:rsidRDefault="00041E3A" w:rsidP="00041E3A">
      <w:pPr>
        <w:spacing w:line="360" w:lineRule="auto"/>
        <w:rPr>
          <w:rFonts w:ascii="Arial Narrow" w:hAnsi="Arial Narrow"/>
        </w:rPr>
      </w:pPr>
    </w:p>
    <w:p w14:paraId="259AAE87" w14:textId="77777777" w:rsidR="00041E3A" w:rsidRPr="009E6CE3" w:rsidRDefault="00041E3A" w:rsidP="00041E3A">
      <w:pPr>
        <w:spacing w:line="360" w:lineRule="auto"/>
        <w:rPr>
          <w:rFonts w:ascii="Arial Narrow" w:hAnsi="Arial Narrow"/>
          <w:b/>
          <w:bCs/>
        </w:rPr>
      </w:pPr>
      <w:r w:rsidRPr="009E6CE3">
        <w:rPr>
          <w:rFonts w:ascii="Arial Narrow" w:hAnsi="Arial Narrow"/>
          <w:b/>
          <w:bCs/>
        </w:rPr>
        <w:t>Wymogi formalne</w:t>
      </w:r>
    </w:p>
    <w:p w14:paraId="3A262592" w14:textId="675FC397" w:rsidR="00041E3A" w:rsidRPr="009E6CE3" w:rsidRDefault="00041E3A" w:rsidP="00041E3A">
      <w:pPr>
        <w:spacing w:line="360" w:lineRule="auto"/>
        <w:rPr>
          <w:rFonts w:ascii="Arial Narrow" w:hAnsi="Arial Narrow"/>
        </w:rPr>
      </w:pPr>
      <w:r w:rsidRPr="009E6CE3">
        <w:rPr>
          <w:rFonts w:ascii="Arial Narrow" w:hAnsi="Arial Narrow"/>
        </w:rPr>
        <w:t xml:space="preserve">Warunkiem przystąpienia do naboru jest złożenie </w:t>
      </w:r>
      <w:r w:rsidRPr="00637449">
        <w:rPr>
          <w:rFonts w:ascii="Arial Narrow" w:hAnsi="Arial Narrow"/>
        </w:rPr>
        <w:t>wypełnionego Formularza zgłoszeniowego na członka Komitetu Społecznego</w:t>
      </w:r>
      <w:r w:rsidRPr="009E6CE3">
        <w:rPr>
          <w:rFonts w:ascii="Arial Narrow" w:hAnsi="Arial Narrow"/>
        </w:rPr>
        <w:t xml:space="preserve"> w </w:t>
      </w:r>
      <w:r w:rsidRPr="00CF1C23">
        <w:rPr>
          <w:rFonts w:ascii="Arial Narrow" w:hAnsi="Arial Narrow"/>
        </w:rPr>
        <w:t>jed</w:t>
      </w:r>
      <w:r w:rsidR="00BC17CA" w:rsidRPr="00CF1C23">
        <w:rPr>
          <w:rFonts w:ascii="Arial Narrow" w:hAnsi="Arial Narrow"/>
        </w:rPr>
        <w:t>en</w:t>
      </w:r>
      <w:r w:rsidRPr="009E6CE3">
        <w:rPr>
          <w:rFonts w:ascii="Arial Narrow" w:hAnsi="Arial Narrow"/>
        </w:rPr>
        <w:t xml:space="preserve"> z poniższych sposobów:</w:t>
      </w:r>
    </w:p>
    <w:p w14:paraId="21DE5424" w14:textId="77777777" w:rsidR="00173E8E" w:rsidRDefault="00173E8E" w:rsidP="00173E8E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Arial Narrow" w:hAnsi="Arial Narrow"/>
        </w:rPr>
      </w:pPr>
      <w:r w:rsidRPr="00981C32">
        <w:rPr>
          <w:rFonts w:ascii="Arial Narrow" w:hAnsi="Arial Narrow"/>
        </w:rPr>
        <w:t>pocztą na adres:</w:t>
      </w:r>
      <w:r w:rsidRPr="00981C32">
        <w:rPr>
          <w:rFonts w:ascii="Arial Narrow" w:hAnsi="Arial Narrow"/>
        </w:rPr>
        <w:br/>
        <w:t>Urząd Miasta Włocławek</w:t>
      </w:r>
      <w:r w:rsidRPr="00981C32">
        <w:rPr>
          <w:rFonts w:ascii="Arial Narrow" w:hAnsi="Arial Narrow"/>
        </w:rPr>
        <w:br/>
        <w:t>Zielony Rynek 11/13</w:t>
      </w:r>
      <w:r w:rsidRPr="00981C32">
        <w:rPr>
          <w:rFonts w:ascii="Arial Narrow" w:hAnsi="Arial Narrow"/>
        </w:rPr>
        <w:br/>
      </w:r>
      <w:r w:rsidRPr="00981C32">
        <w:rPr>
          <w:rFonts w:ascii="Arial Narrow" w:hAnsi="Arial Narrow"/>
        </w:rPr>
        <w:lastRenderedPageBreak/>
        <w:t>87-800 Włocławek</w:t>
      </w:r>
      <w:r w:rsidRPr="00981C32">
        <w:rPr>
          <w:rFonts w:ascii="Arial Narrow" w:hAnsi="Arial Narrow"/>
        </w:rPr>
        <w:br/>
        <w:t>Biuro Prezydenta</w:t>
      </w:r>
    </w:p>
    <w:p w14:paraId="694EBB20" w14:textId="77777777" w:rsidR="00173E8E" w:rsidRDefault="00173E8E" w:rsidP="00173E8E">
      <w:pPr>
        <w:pStyle w:val="Akapitzlist"/>
        <w:spacing w:line="360" w:lineRule="auto"/>
        <w:ind w:left="709"/>
        <w:rPr>
          <w:rFonts w:ascii="Arial Narrow" w:hAnsi="Arial Narrow"/>
        </w:rPr>
      </w:pPr>
      <w:r w:rsidRPr="004D6818">
        <w:rPr>
          <w:rFonts w:ascii="Arial Narrow" w:hAnsi="Arial Narrow"/>
        </w:rPr>
        <w:t>z dopiskiem „Komitet Społeczny”</w:t>
      </w:r>
    </w:p>
    <w:p w14:paraId="0C6D9BFF" w14:textId="77777777" w:rsidR="00173E8E" w:rsidRPr="00A4569C" w:rsidRDefault="00173E8E" w:rsidP="00173E8E">
      <w:pPr>
        <w:pStyle w:val="Akapitzlist"/>
        <w:spacing w:line="360" w:lineRule="auto"/>
        <w:ind w:left="709"/>
        <w:rPr>
          <w:rFonts w:ascii="Arial Narrow" w:hAnsi="Arial Narrow"/>
        </w:rPr>
      </w:pPr>
      <w:r w:rsidRPr="004D6818">
        <w:rPr>
          <w:rFonts w:ascii="Arial Narrow" w:hAnsi="Arial Narrow"/>
        </w:rPr>
        <w:t>lub</w:t>
      </w:r>
    </w:p>
    <w:p w14:paraId="64064DDE" w14:textId="77777777" w:rsidR="00173E8E" w:rsidRPr="00981C32" w:rsidRDefault="00173E8E" w:rsidP="00173E8E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Arial Narrow" w:hAnsi="Arial Narrow"/>
        </w:rPr>
      </w:pPr>
      <w:r w:rsidRPr="00981C32">
        <w:rPr>
          <w:rFonts w:ascii="Arial Narrow" w:hAnsi="Arial Narrow"/>
        </w:rPr>
        <w:t>drogą elektroniczną (w formie skanu) na adres e-mail:</w:t>
      </w:r>
      <w:r w:rsidRPr="00981C32">
        <w:rPr>
          <w:rFonts w:ascii="Arial Narrow" w:hAnsi="Arial Narrow"/>
        </w:rPr>
        <w:br/>
      </w:r>
      <w:hyperlink r:id="rId7" w:history="1">
        <w:r w:rsidRPr="00981C32">
          <w:rPr>
            <w:rStyle w:val="Hipercze"/>
            <w:rFonts w:ascii="Arial Narrow" w:hAnsi="Arial Narrow"/>
          </w:rPr>
          <w:t>prezydent@um.wloclawek.pl</w:t>
        </w:r>
      </w:hyperlink>
      <w:r w:rsidRPr="00981C32">
        <w:rPr>
          <w:rFonts w:ascii="Arial Narrow" w:hAnsi="Arial Narrow"/>
        </w:rPr>
        <w:br/>
      </w:r>
      <w:r w:rsidRPr="004D6818">
        <w:rPr>
          <w:rFonts w:ascii="Arial Narrow" w:hAnsi="Arial Narrow"/>
        </w:rPr>
        <w:t>lub</w:t>
      </w:r>
    </w:p>
    <w:p w14:paraId="60E61B62" w14:textId="77777777" w:rsidR="00173E8E" w:rsidRPr="00981C32" w:rsidRDefault="00173E8E" w:rsidP="00173E8E">
      <w:pPr>
        <w:pStyle w:val="Akapitzlist"/>
        <w:numPr>
          <w:ilvl w:val="0"/>
          <w:numId w:val="6"/>
        </w:numPr>
        <w:spacing w:line="360" w:lineRule="auto"/>
        <w:ind w:left="709"/>
        <w:rPr>
          <w:rFonts w:ascii="Arial Narrow" w:hAnsi="Arial Narrow"/>
        </w:rPr>
      </w:pPr>
      <w:r w:rsidRPr="00981C32">
        <w:rPr>
          <w:rFonts w:ascii="Arial Narrow" w:hAnsi="Arial Narrow"/>
        </w:rPr>
        <w:t>osobiście:</w:t>
      </w:r>
      <w:r w:rsidRPr="00981C32">
        <w:rPr>
          <w:rFonts w:ascii="Arial Narrow" w:hAnsi="Arial Narrow"/>
        </w:rPr>
        <w:br/>
        <w:t>Urząd Miasta Włocławek</w:t>
      </w:r>
      <w:r w:rsidRPr="00981C32">
        <w:rPr>
          <w:rFonts w:ascii="Arial Narrow" w:hAnsi="Arial Narrow"/>
        </w:rPr>
        <w:br/>
        <w:t>Zielony Rynek 11/13</w:t>
      </w:r>
      <w:r w:rsidRPr="00981C32">
        <w:rPr>
          <w:rFonts w:ascii="Arial Narrow" w:hAnsi="Arial Narrow"/>
        </w:rPr>
        <w:br/>
        <w:t>87-800 Włocławek</w:t>
      </w:r>
      <w:r w:rsidRPr="00981C32">
        <w:rPr>
          <w:rFonts w:ascii="Arial Narrow" w:hAnsi="Arial Narrow"/>
        </w:rPr>
        <w:br/>
        <w:t>Biuro Prezydenta</w:t>
      </w:r>
      <w:r w:rsidRPr="00981C32">
        <w:rPr>
          <w:rFonts w:ascii="Arial Narrow" w:hAnsi="Arial Narrow"/>
        </w:rPr>
        <w:br/>
        <w:t>pok. 301</w:t>
      </w:r>
      <w:r w:rsidRPr="00981C32">
        <w:rPr>
          <w:rFonts w:ascii="Arial Narrow" w:hAnsi="Arial Narrow"/>
        </w:rPr>
        <w:br/>
        <w:t>(w godzinach pracy urzędu).</w:t>
      </w:r>
    </w:p>
    <w:p w14:paraId="1A156973" w14:textId="77777777" w:rsidR="00041E3A" w:rsidRDefault="00041E3A" w:rsidP="00041E3A">
      <w:pPr>
        <w:spacing w:line="360" w:lineRule="auto"/>
        <w:rPr>
          <w:rFonts w:ascii="Arial Narrow" w:hAnsi="Arial Narrow"/>
        </w:rPr>
      </w:pPr>
    </w:p>
    <w:p w14:paraId="427B18D3" w14:textId="2F682CEA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  <w:r w:rsidRPr="009E6CE3">
        <w:rPr>
          <w:rFonts w:ascii="Arial Narrow" w:hAnsi="Arial Narrow"/>
        </w:rPr>
        <w:t xml:space="preserve">Rozpatrywane </w:t>
      </w:r>
      <w:r w:rsidRPr="002D6D64">
        <w:rPr>
          <w:rFonts w:ascii="Arial Narrow" w:hAnsi="Arial Narrow"/>
        </w:rPr>
        <w:t xml:space="preserve">będą wyłącznie zgłoszenia dokonane na obowiązującym Formularzu </w:t>
      </w:r>
      <w:r w:rsidR="0003560C">
        <w:rPr>
          <w:rFonts w:ascii="Arial Narrow" w:hAnsi="Arial Narrow"/>
        </w:rPr>
        <w:t>z</w:t>
      </w:r>
      <w:r w:rsidRPr="002D6D64">
        <w:rPr>
          <w:rFonts w:ascii="Arial Narrow" w:hAnsi="Arial Narrow"/>
        </w:rPr>
        <w:t>głoszeniowym.</w:t>
      </w:r>
      <w:r w:rsidRPr="002D6D64">
        <w:rPr>
          <w:rFonts w:ascii="Arial Narrow" w:hAnsi="Arial Narrow"/>
        </w:rPr>
        <w:br/>
      </w:r>
      <w:r w:rsidRPr="009E6CE3">
        <w:rPr>
          <w:rFonts w:ascii="Arial Narrow" w:hAnsi="Arial Narrow"/>
        </w:rPr>
        <w:t xml:space="preserve">Zgłoszenia </w:t>
      </w:r>
      <w:r w:rsidRPr="002D6D64">
        <w:rPr>
          <w:rFonts w:ascii="Arial Narrow" w:hAnsi="Arial Narrow"/>
        </w:rPr>
        <w:t>niekompletne lub złożone po terminie nie będą podlegały rozpatrzeniu.</w:t>
      </w:r>
    </w:p>
    <w:p w14:paraId="07742B66" w14:textId="77777777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</w:p>
    <w:p w14:paraId="0EB1AC3E" w14:textId="77777777" w:rsidR="00041E3A" w:rsidRPr="009E6CE3" w:rsidRDefault="00041E3A" w:rsidP="00E532CA">
      <w:pPr>
        <w:spacing w:line="360" w:lineRule="auto"/>
        <w:jc w:val="both"/>
        <w:rPr>
          <w:rFonts w:ascii="Arial Narrow" w:hAnsi="Arial Narrow"/>
          <w:b/>
          <w:bCs/>
        </w:rPr>
      </w:pPr>
      <w:r w:rsidRPr="009E6CE3">
        <w:rPr>
          <w:rFonts w:ascii="Arial Narrow" w:hAnsi="Arial Narrow"/>
          <w:b/>
          <w:bCs/>
        </w:rPr>
        <w:t>Informacje dodatkowe</w:t>
      </w:r>
    </w:p>
    <w:p w14:paraId="5129853D" w14:textId="3EEA984E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  <w:r w:rsidRPr="009E6CE3">
        <w:rPr>
          <w:rFonts w:ascii="Arial Narrow" w:hAnsi="Arial Narrow"/>
        </w:rPr>
        <w:t>Członkowie Komitetu Społecznego będą uczestniczyć w spotkaniach opiniujących postęp realizacji projektu oraz mogą formułować rekomendacje dotyczące jego wdrażania. Funkcjonowanie Komitetu stanowi kluczowy element włączenia społecznego i transparentności procesu decyzyjnego.</w:t>
      </w:r>
    </w:p>
    <w:p w14:paraId="40E95046" w14:textId="189B01BF" w:rsidR="00041E3A" w:rsidRPr="009E6CE3" w:rsidRDefault="00041E3A" w:rsidP="00E532CA">
      <w:pPr>
        <w:spacing w:line="360" w:lineRule="auto"/>
        <w:jc w:val="both"/>
        <w:rPr>
          <w:rFonts w:ascii="Arial Narrow" w:hAnsi="Arial Narrow"/>
        </w:rPr>
      </w:pPr>
      <w:r w:rsidRPr="009E6CE3">
        <w:rPr>
          <w:rFonts w:ascii="Arial Narrow" w:hAnsi="Arial Narrow"/>
        </w:rPr>
        <w:t xml:space="preserve">Formularz </w:t>
      </w:r>
      <w:r>
        <w:rPr>
          <w:rFonts w:ascii="Arial Narrow" w:hAnsi="Arial Narrow"/>
        </w:rPr>
        <w:t>z</w:t>
      </w:r>
      <w:r w:rsidRPr="009E6CE3">
        <w:rPr>
          <w:rFonts w:ascii="Arial Narrow" w:hAnsi="Arial Narrow"/>
        </w:rPr>
        <w:t xml:space="preserve">głoszeniowy oraz szczegółowe informacje dotyczące </w:t>
      </w:r>
      <w:r w:rsidR="004A7F91">
        <w:rPr>
          <w:rFonts w:ascii="Arial Narrow" w:hAnsi="Arial Narrow"/>
        </w:rPr>
        <w:t>p</w:t>
      </w:r>
      <w:r w:rsidRPr="009E6CE3">
        <w:rPr>
          <w:rFonts w:ascii="Arial Narrow" w:hAnsi="Arial Narrow"/>
        </w:rPr>
        <w:t>ro</w:t>
      </w:r>
      <w:r>
        <w:rPr>
          <w:rFonts w:ascii="Arial Narrow" w:hAnsi="Arial Narrow"/>
        </w:rPr>
        <w:t>jektu</w:t>
      </w:r>
      <w:r w:rsidRPr="009E6CE3">
        <w:rPr>
          <w:rFonts w:ascii="Arial Narrow" w:hAnsi="Arial Narrow"/>
        </w:rPr>
        <w:t xml:space="preserve"> dostępne są na stronie internetowej Miasta Włocławek oraz w Urzędzie Miasta</w:t>
      </w:r>
      <w:r>
        <w:rPr>
          <w:rFonts w:ascii="Arial Narrow" w:hAnsi="Arial Narrow"/>
        </w:rPr>
        <w:t xml:space="preserve"> Włocławek</w:t>
      </w:r>
      <w:r w:rsidRPr="009E6CE3">
        <w:rPr>
          <w:rFonts w:ascii="Arial Narrow" w:hAnsi="Arial Narrow"/>
        </w:rPr>
        <w:t>.</w:t>
      </w:r>
    </w:p>
    <w:p w14:paraId="51B96279" w14:textId="77777777" w:rsidR="00041E3A" w:rsidRDefault="00041E3A" w:rsidP="00041E3A">
      <w:pPr>
        <w:spacing w:line="360" w:lineRule="auto"/>
        <w:rPr>
          <w:rFonts w:ascii="Arial Narrow" w:hAnsi="Arial Narrow"/>
        </w:rPr>
      </w:pPr>
    </w:p>
    <w:p w14:paraId="50039C04" w14:textId="77777777" w:rsidR="00041E3A" w:rsidRPr="009E6CE3" w:rsidRDefault="00041E3A" w:rsidP="00041E3A">
      <w:pPr>
        <w:spacing w:line="360" w:lineRule="auto"/>
        <w:rPr>
          <w:rFonts w:ascii="Arial Narrow" w:hAnsi="Arial Narrow"/>
        </w:rPr>
      </w:pPr>
    </w:p>
    <w:p w14:paraId="35851A0C" w14:textId="77777777" w:rsidR="00041E3A" w:rsidRPr="009E6CE3" w:rsidRDefault="00041E3A" w:rsidP="00041E3A">
      <w:pPr>
        <w:spacing w:line="360" w:lineRule="auto"/>
        <w:jc w:val="right"/>
        <w:rPr>
          <w:rFonts w:ascii="Arial Narrow" w:hAnsi="Arial Narrow"/>
        </w:rPr>
      </w:pPr>
      <w:r w:rsidRPr="009E6CE3">
        <w:rPr>
          <w:rFonts w:ascii="Arial Narrow" w:hAnsi="Arial Narrow"/>
          <w:b/>
          <w:bCs/>
        </w:rPr>
        <w:t>Prezydent Miasta Włocławek</w:t>
      </w:r>
    </w:p>
    <w:p w14:paraId="4E451AF8" w14:textId="77777777" w:rsidR="00041E3A" w:rsidRPr="009E6CE3" w:rsidRDefault="00041E3A" w:rsidP="00041E3A">
      <w:pPr>
        <w:spacing w:line="360" w:lineRule="auto"/>
        <w:rPr>
          <w:rFonts w:ascii="Arial Narrow" w:hAnsi="Arial Narrow"/>
        </w:rPr>
      </w:pPr>
    </w:p>
    <w:p w14:paraId="6AC79026" w14:textId="77777777" w:rsidR="00DE7242" w:rsidRPr="00041E3A" w:rsidRDefault="00DE7242" w:rsidP="00041E3A"/>
    <w:sectPr w:rsidR="00DE7242" w:rsidRPr="00041E3A" w:rsidSect="007F146F">
      <w:footerReference w:type="default" r:id="rId8"/>
      <w:headerReference w:type="first" r:id="rId9"/>
      <w:pgSz w:w="11906" w:h="16838"/>
      <w:pgMar w:top="1831" w:right="1418" w:bottom="2410" w:left="1418" w:header="2041" w:footer="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D7A59" w14:textId="77777777" w:rsidR="00033409" w:rsidRDefault="00033409">
      <w:r>
        <w:separator/>
      </w:r>
    </w:p>
  </w:endnote>
  <w:endnote w:type="continuationSeparator" w:id="0">
    <w:p w14:paraId="16C1D976" w14:textId="77777777" w:rsidR="00033409" w:rsidRDefault="0003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E750F" w14:textId="77777777" w:rsidR="00B77565" w:rsidRDefault="00023B6D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1" wp14:anchorId="2F4B3735" wp14:editId="4251E03D">
          <wp:simplePos x="0" y="0"/>
          <wp:positionH relativeFrom="margin">
            <wp:posOffset>-900430</wp:posOffset>
          </wp:positionH>
          <wp:positionV relativeFrom="paragraph">
            <wp:posOffset>-1627505</wp:posOffset>
          </wp:positionV>
          <wp:extent cx="7560000" cy="1803600"/>
          <wp:effectExtent l="0" t="0" r="0" b="0"/>
          <wp:wrapNone/>
          <wp:docPr id="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0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D5FFB" w14:textId="77777777" w:rsidR="00033409" w:rsidRDefault="00033409">
      <w:r>
        <w:rPr>
          <w:color w:val="000000"/>
        </w:rPr>
        <w:separator/>
      </w:r>
    </w:p>
  </w:footnote>
  <w:footnote w:type="continuationSeparator" w:id="0">
    <w:p w14:paraId="2B4B032F" w14:textId="77777777" w:rsidR="00033409" w:rsidRDefault="00033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716DC" w14:textId="55B93AC4" w:rsidR="00B77565" w:rsidRDefault="00A67174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104C8B" wp14:editId="0F3835BF">
              <wp:simplePos x="0" y="0"/>
              <wp:positionH relativeFrom="column">
                <wp:posOffset>4252595</wp:posOffset>
              </wp:positionH>
              <wp:positionV relativeFrom="paragraph">
                <wp:posOffset>-1362710</wp:posOffset>
              </wp:positionV>
              <wp:extent cx="1685925" cy="1581150"/>
              <wp:effectExtent l="0" t="0" r="9525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5925" cy="1581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3051C20" w14:textId="5B7B0119" w:rsidR="00A67174" w:rsidRDefault="008057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E6080E" wp14:editId="18BA85F5">
                                <wp:extent cx="1533525" cy="1533525"/>
                                <wp:effectExtent l="0" t="0" r="9525" b="9525"/>
                                <wp:docPr id="181131240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1312404" name="Obraz 1811312404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33525" cy="15335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04C8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34.85pt;margin-top:-107.3pt;width:132.75pt;height:124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" stroked="f">
              <v:textbox>
                <w:txbxContent>
                  <w:p w14:paraId="43051C20" w14:textId="5B7B0119" w:rsidR="00A67174" w:rsidRDefault="0080572C">
                    <w:r>
                      <w:rPr>
                        <w:noProof/>
                      </w:rPr>
                      <w:drawing>
                        <wp:inline distT="0" distB="0" distL="0" distR="0" wp14:anchorId="18E6080E" wp14:editId="18BA85F5">
                          <wp:extent cx="1533525" cy="1533525"/>
                          <wp:effectExtent l="0" t="0" r="9525" b="9525"/>
                          <wp:docPr id="181131240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1312404" name="Obraz 1811312404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3525" cy="15335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23B6D">
      <w:rPr>
        <w:noProof/>
      </w:rPr>
      <w:drawing>
        <wp:anchor distT="0" distB="0" distL="114300" distR="114300" simplePos="0" relativeHeight="251657216" behindDoc="1" locked="1" layoutInCell="1" allowOverlap="1" wp14:anchorId="37081F52" wp14:editId="768CAE0B">
          <wp:simplePos x="0" y="0"/>
          <wp:positionH relativeFrom="column">
            <wp:posOffset>-681355</wp:posOffset>
          </wp:positionH>
          <wp:positionV relativeFrom="paragraph">
            <wp:posOffset>-1105535</wp:posOffset>
          </wp:positionV>
          <wp:extent cx="4105275" cy="1039495"/>
          <wp:effectExtent l="0" t="0" r="9525" b="8255"/>
          <wp:wrapNone/>
          <wp:docPr id="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105275" cy="1039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444A3"/>
    <w:multiLevelType w:val="multilevel"/>
    <w:tmpl w:val="AE7E8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AE48C1"/>
    <w:multiLevelType w:val="hybridMultilevel"/>
    <w:tmpl w:val="DC8443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446C0B"/>
    <w:multiLevelType w:val="multilevel"/>
    <w:tmpl w:val="41247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305958"/>
    <w:multiLevelType w:val="multilevel"/>
    <w:tmpl w:val="AA366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4B642D"/>
    <w:multiLevelType w:val="multilevel"/>
    <w:tmpl w:val="99D40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085D83"/>
    <w:multiLevelType w:val="hybridMultilevel"/>
    <w:tmpl w:val="765AD018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441264819">
    <w:abstractNumId w:val="4"/>
  </w:num>
  <w:num w:numId="2" w16cid:durableId="251010267">
    <w:abstractNumId w:val="0"/>
  </w:num>
  <w:num w:numId="3" w16cid:durableId="368994652">
    <w:abstractNumId w:val="3"/>
  </w:num>
  <w:num w:numId="4" w16cid:durableId="1908103847">
    <w:abstractNumId w:val="2"/>
  </w:num>
  <w:num w:numId="5" w16cid:durableId="48307437">
    <w:abstractNumId w:val="1"/>
  </w:num>
  <w:num w:numId="6" w16cid:durableId="1168804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605"/>
    <w:rsid w:val="00016CFC"/>
    <w:rsid w:val="00023B6D"/>
    <w:rsid w:val="00033409"/>
    <w:rsid w:val="0003560C"/>
    <w:rsid w:val="00041E3A"/>
    <w:rsid w:val="00074943"/>
    <w:rsid w:val="000A31E0"/>
    <w:rsid w:val="000E3638"/>
    <w:rsid w:val="001031F5"/>
    <w:rsid w:val="00133A26"/>
    <w:rsid w:val="00133C93"/>
    <w:rsid w:val="00134FC5"/>
    <w:rsid w:val="0014150E"/>
    <w:rsid w:val="00173E8E"/>
    <w:rsid w:val="00187A1E"/>
    <w:rsid w:val="001952D5"/>
    <w:rsid w:val="0019542E"/>
    <w:rsid w:val="001C4C40"/>
    <w:rsid w:val="001D5FF2"/>
    <w:rsid w:val="0023201A"/>
    <w:rsid w:val="00245451"/>
    <w:rsid w:val="002B0A3A"/>
    <w:rsid w:val="00315605"/>
    <w:rsid w:val="00355ED6"/>
    <w:rsid w:val="00387E80"/>
    <w:rsid w:val="003967EA"/>
    <w:rsid w:val="003E2906"/>
    <w:rsid w:val="003F6AC1"/>
    <w:rsid w:val="00411268"/>
    <w:rsid w:val="00417148"/>
    <w:rsid w:val="004266F7"/>
    <w:rsid w:val="00431F47"/>
    <w:rsid w:val="00470254"/>
    <w:rsid w:val="004A7F91"/>
    <w:rsid w:val="004B1FF9"/>
    <w:rsid w:val="0050721A"/>
    <w:rsid w:val="005222B1"/>
    <w:rsid w:val="005676F6"/>
    <w:rsid w:val="00677546"/>
    <w:rsid w:val="00677DD7"/>
    <w:rsid w:val="0072112E"/>
    <w:rsid w:val="007338C1"/>
    <w:rsid w:val="007B308C"/>
    <w:rsid w:val="007D31EC"/>
    <w:rsid w:val="007F146F"/>
    <w:rsid w:val="0080572C"/>
    <w:rsid w:val="00863877"/>
    <w:rsid w:val="008B6CEF"/>
    <w:rsid w:val="008D5FA9"/>
    <w:rsid w:val="008E4C86"/>
    <w:rsid w:val="009123E7"/>
    <w:rsid w:val="00916581"/>
    <w:rsid w:val="009447B8"/>
    <w:rsid w:val="009516CD"/>
    <w:rsid w:val="0095537E"/>
    <w:rsid w:val="00967369"/>
    <w:rsid w:val="009771D9"/>
    <w:rsid w:val="00986609"/>
    <w:rsid w:val="00995B2E"/>
    <w:rsid w:val="009B619E"/>
    <w:rsid w:val="009C62FE"/>
    <w:rsid w:val="009D1E38"/>
    <w:rsid w:val="009E6CE3"/>
    <w:rsid w:val="00A67174"/>
    <w:rsid w:val="00A83AB4"/>
    <w:rsid w:val="00AA29D3"/>
    <w:rsid w:val="00B33757"/>
    <w:rsid w:val="00B5376A"/>
    <w:rsid w:val="00B77565"/>
    <w:rsid w:val="00BC17CA"/>
    <w:rsid w:val="00BE43EF"/>
    <w:rsid w:val="00BE4714"/>
    <w:rsid w:val="00BF24E4"/>
    <w:rsid w:val="00C128B7"/>
    <w:rsid w:val="00C41542"/>
    <w:rsid w:val="00C73550"/>
    <w:rsid w:val="00C92FCC"/>
    <w:rsid w:val="00CC48F8"/>
    <w:rsid w:val="00CC4E7D"/>
    <w:rsid w:val="00CD3FBB"/>
    <w:rsid w:val="00CF1C23"/>
    <w:rsid w:val="00D01949"/>
    <w:rsid w:val="00D04475"/>
    <w:rsid w:val="00D07C3A"/>
    <w:rsid w:val="00D33205"/>
    <w:rsid w:val="00D44877"/>
    <w:rsid w:val="00D73232"/>
    <w:rsid w:val="00DB3A2C"/>
    <w:rsid w:val="00DD4E6B"/>
    <w:rsid w:val="00DD7768"/>
    <w:rsid w:val="00DE7242"/>
    <w:rsid w:val="00E22EB9"/>
    <w:rsid w:val="00E437C0"/>
    <w:rsid w:val="00E532CA"/>
    <w:rsid w:val="00E61FB8"/>
    <w:rsid w:val="00EC1FA6"/>
    <w:rsid w:val="00EC4A38"/>
    <w:rsid w:val="00ED5BEF"/>
    <w:rsid w:val="00F27C7A"/>
    <w:rsid w:val="00F34A45"/>
    <w:rsid w:val="00F56043"/>
    <w:rsid w:val="00F71D8E"/>
    <w:rsid w:val="00FA7E50"/>
    <w:rsid w:val="00FD0472"/>
    <w:rsid w:val="00FD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33E01D"/>
  <w15:docId w15:val="{8D8B7CB6-548E-48C9-BFA7-68E81CCB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7242"/>
    <w:pPr>
      <w:widowControl/>
      <w:suppressAutoHyphens w:val="0"/>
      <w:autoSpaceDN/>
      <w:spacing w:line="276" w:lineRule="auto"/>
      <w:ind w:left="567" w:right="567"/>
      <w:textAlignment w:val="auto"/>
      <w:outlineLvl w:val="0"/>
    </w:pPr>
    <w:rPr>
      <w:rFonts w:ascii="Arial" w:eastAsiaTheme="minorHAnsi" w:hAnsi="Arial"/>
      <w:b/>
      <w:kern w:val="0"/>
      <w:lang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link w:val="StopkaZnak"/>
    <w:uiPriority w:val="99"/>
    <w:unhideWhenUsed/>
    <w:rsid w:val="00F56043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link w:val="Stopka"/>
    <w:uiPriority w:val="99"/>
    <w:rsid w:val="00F56043"/>
    <w:rPr>
      <w:rFonts w:cs="Mangal"/>
      <w:szCs w:val="21"/>
    </w:rPr>
  </w:style>
  <w:style w:type="character" w:styleId="Pogrubienie">
    <w:name w:val="Strong"/>
    <w:uiPriority w:val="22"/>
    <w:qFormat/>
    <w:rsid w:val="00BE43EF"/>
    <w:rPr>
      <w:b/>
      <w:bCs/>
    </w:rPr>
  </w:style>
  <w:style w:type="character" w:styleId="Hipercze">
    <w:name w:val="Hyperlink"/>
    <w:basedOn w:val="Domylnaczcionkaakapitu"/>
    <w:uiPriority w:val="99"/>
    <w:unhideWhenUsed/>
    <w:rsid w:val="00134FC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34FC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DE7242"/>
    <w:rPr>
      <w:rFonts w:ascii="Arial" w:eastAsiaTheme="minorHAnsi" w:hAnsi="Arial"/>
      <w:b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DE7242"/>
    <w:pPr>
      <w:widowControl/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-Siatka">
    <w:name w:val="Table Grid"/>
    <w:basedOn w:val="Standardowy"/>
    <w:uiPriority w:val="39"/>
    <w:rsid w:val="00DE724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Normalny"/>
    <w:next w:val="Normalny"/>
    <w:uiPriority w:val="99"/>
    <w:rsid w:val="00DE7242"/>
    <w:pPr>
      <w:widowControl/>
      <w:suppressAutoHyphens w:val="0"/>
      <w:autoSpaceDE w:val="0"/>
      <w:adjustRightInd w:val="0"/>
      <w:spacing w:line="201" w:lineRule="atLeast"/>
      <w:textAlignment w:val="auto"/>
    </w:pPr>
    <w:rPr>
      <w:rFonts w:ascii="Myriad Pro Light" w:eastAsia="Calibri" w:hAnsi="Myriad Pro Light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prezydent@um.wloclawe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ACE_GRAFICZNE\UMW\PEN\Logo%20z%20has&#322;em%20Miasto%20Dobrego%20Klimatu\MiastoDobregoKlimatu_papier_szablony\MiastoDobregoKlimatu_papier_logo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MiastoDobregoKlimatu_papier_logo.dotx</Template>
  <TotalTime>3</TotalTime>
  <Pages>2</Pages>
  <Words>333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Zarządzenia nr 52/2026 PMW z dnia 6 lutego 2026 r.</dc:title>
  <dc:creator>Ola Ola</dc:creator>
  <cp:keywords>Załącznik nr 2 do Zarządzenia nr 52/2026 PMW z dnia 6 lutego 2026 r.</cp:keywords>
  <cp:lastModifiedBy>Monika Dębicka</cp:lastModifiedBy>
  <cp:revision>8</cp:revision>
  <cp:lastPrinted>2026-02-04T11:21:00Z</cp:lastPrinted>
  <dcterms:created xsi:type="dcterms:W3CDTF">2026-02-03T12:59:00Z</dcterms:created>
  <dcterms:modified xsi:type="dcterms:W3CDTF">2026-02-06T10:48:00Z</dcterms:modified>
</cp:coreProperties>
</file>