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6F8F7" w14:textId="4DFB5CF3" w:rsidR="00A260C0" w:rsidRDefault="00A260C0" w:rsidP="00A260C0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</w:rPr>
        <w:t>Załącznik  Nr</w:t>
      </w:r>
      <w:proofErr w:type="gramEnd"/>
      <w:r>
        <w:rPr>
          <w:rFonts w:ascii="Arial Narrow" w:hAnsi="Arial Narrow"/>
          <w:sz w:val="20"/>
          <w:szCs w:val="20"/>
        </w:rPr>
        <w:t xml:space="preserve"> 3</w:t>
      </w:r>
    </w:p>
    <w:p w14:paraId="28E9EDBE" w14:textId="0F65B69F" w:rsidR="00A260C0" w:rsidRDefault="00A260C0" w:rsidP="00A260C0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do Zarządzenia Nr </w:t>
      </w:r>
      <w:r w:rsidR="004A762D">
        <w:rPr>
          <w:rFonts w:ascii="Arial Narrow" w:hAnsi="Arial Narrow"/>
          <w:sz w:val="20"/>
          <w:szCs w:val="20"/>
        </w:rPr>
        <w:t>52/2026</w:t>
      </w:r>
    </w:p>
    <w:p w14:paraId="3152513A" w14:textId="77777777" w:rsidR="00A260C0" w:rsidRDefault="00A260C0" w:rsidP="00A260C0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Prezydenta Miasta Włocławek</w:t>
      </w:r>
    </w:p>
    <w:p w14:paraId="3E02ECEF" w14:textId="3D0BC173" w:rsidR="00A260C0" w:rsidRDefault="00A260C0" w:rsidP="00A260C0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z dnia </w:t>
      </w:r>
      <w:r w:rsidR="004A762D">
        <w:rPr>
          <w:rFonts w:ascii="Arial Narrow" w:hAnsi="Arial Narrow"/>
          <w:sz w:val="20"/>
          <w:szCs w:val="20"/>
        </w:rPr>
        <w:t>6 lutego 2026 r.</w:t>
      </w:r>
    </w:p>
    <w:p w14:paraId="177D0406" w14:textId="77777777" w:rsidR="0080572C" w:rsidRDefault="0080572C" w:rsidP="005222B1">
      <w:pPr>
        <w:spacing w:line="360" w:lineRule="auto"/>
        <w:jc w:val="center"/>
        <w:rPr>
          <w:rFonts w:ascii="Arial Narrow" w:hAnsi="Arial Narrow"/>
          <w:b/>
          <w:bCs/>
        </w:rPr>
      </w:pPr>
    </w:p>
    <w:p w14:paraId="58FC819D" w14:textId="7A728C4B" w:rsidR="005222B1" w:rsidRPr="00DE7242" w:rsidRDefault="005222B1" w:rsidP="005222B1">
      <w:pPr>
        <w:spacing w:line="360" w:lineRule="auto"/>
        <w:jc w:val="center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FORMULARZ ZGŁOSZENIOWY</w:t>
      </w:r>
    </w:p>
    <w:p w14:paraId="5EB320CF" w14:textId="7710B37A" w:rsidR="00863877" w:rsidRPr="00DE7242" w:rsidRDefault="005222B1" w:rsidP="00863877">
      <w:pPr>
        <w:spacing w:line="360" w:lineRule="auto"/>
        <w:jc w:val="center"/>
        <w:rPr>
          <w:rFonts w:ascii="Arial Narrow" w:hAnsi="Arial Narrow"/>
        </w:rPr>
      </w:pPr>
      <w:r w:rsidRPr="00DE7242">
        <w:rPr>
          <w:rFonts w:ascii="Arial Narrow" w:hAnsi="Arial Narrow"/>
        </w:rPr>
        <w:t>na członka Komitetu Społecznego</w:t>
      </w:r>
      <w:r w:rsidR="00863877" w:rsidRPr="00DE7242">
        <w:rPr>
          <w:rFonts w:ascii="Arial Narrow" w:hAnsi="Arial Narrow"/>
        </w:rPr>
        <w:t xml:space="preserve"> dla </w:t>
      </w:r>
      <w:r w:rsidR="00B13388">
        <w:rPr>
          <w:rFonts w:ascii="Arial Narrow" w:hAnsi="Arial Narrow"/>
        </w:rPr>
        <w:t>p</w:t>
      </w:r>
      <w:r w:rsidR="00863877" w:rsidRPr="00DE7242">
        <w:rPr>
          <w:rFonts w:ascii="Arial Narrow" w:hAnsi="Arial Narrow"/>
        </w:rPr>
        <w:t xml:space="preserve">rojektu </w:t>
      </w:r>
    </w:p>
    <w:p w14:paraId="782DAEC7" w14:textId="73A5C366" w:rsidR="005222B1" w:rsidRPr="00DE7242" w:rsidRDefault="00B13388" w:rsidP="00863877">
      <w:pPr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pn. „</w:t>
      </w:r>
      <w:r w:rsidR="00863877" w:rsidRPr="00DE7242">
        <w:rPr>
          <w:rFonts w:ascii="Arial Narrow" w:hAnsi="Arial Narrow"/>
        </w:rPr>
        <w:t xml:space="preserve">Włocławek – </w:t>
      </w:r>
      <w:r w:rsidR="00BE679A" w:rsidRPr="00843778">
        <w:rPr>
          <w:rFonts w:ascii="Arial Narrow" w:hAnsi="Arial Narrow"/>
        </w:rPr>
        <w:t>M</w:t>
      </w:r>
      <w:r w:rsidR="00863877" w:rsidRPr="00DE7242">
        <w:rPr>
          <w:rFonts w:ascii="Arial Narrow" w:hAnsi="Arial Narrow"/>
        </w:rPr>
        <w:t>iasto dobrego klimatu dla gospodarki, środowiska i wygodnego życia</w:t>
      </w:r>
      <w:r>
        <w:rPr>
          <w:rFonts w:ascii="Arial Narrow" w:hAnsi="Arial Narrow"/>
        </w:rPr>
        <w:t>”</w:t>
      </w:r>
      <w:r w:rsidR="005222B1" w:rsidRPr="00DE7242">
        <w:rPr>
          <w:rFonts w:ascii="Arial Narrow" w:hAnsi="Arial Narrow"/>
        </w:rPr>
        <w:br/>
        <w:t>w ramach Polsko-Szwajcarskiego Programu Rozwoju Miast</w:t>
      </w:r>
    </w:p>
    <w:p w14:paraId="1EF1216D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</w:p>
    <w:p w14:paraId="37719653" w14:textId="77777777" w:rsidR="00387E80" w:rsidRPr="00DE7242" w:rsidRDefault="00387E80" w:rsidP="005222B1">
      <w:pPr>
        <w:spacing w:line="360" w:lineRule="auto"/>
        <w:rPr>
          <w:rFonts w:ascii="Arial Narrow" w:hAnsi="Arial Narrow"/>
        </w:rPr>
      </w:pPr>
    </w:p>
    <w:p w14:paraId="0B970474" w14:textId="77777777" w:rsidR="005222B1" w:rsidRPr="00DE7242" w:rsidRDefault="005222B1" w:rsidP="005222B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I. Dane kandydata</w:t>
      </w:r>
    </w:p>
    <w:p w14:paraId="3B9288DE" w14:textId="1BA0B257" w:rsidR="005222B1" w:rsidRPr="00DE7242" w:rsidRDefault="005222B1" w:rsidP="005222B1">
      <w:pPr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t>Imię i nazwisko: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="00387E80" w:rsidRPr="00DE7242">
        <w:rPr>
          <w:rFonts w:ascii="Arial Narrow" w:hAnsi="Arial Narrow"/>
        </w:rPr>
        <w:br/>
      </w:r>
    </w:p>
    <w:p w14:paraId="7F99855C" w14:textId="7EE67251" w:rsidR="005222B1" w:rsidRPr="00DE7242" w:rsidRDefault="00DD4E6B" w:rsidP="005222B1">
      <w:pPr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654FED" wp14:editId="3E357864">
                <wp:simplePos x="0" y="0"/>
                <wp:positionH relativeFrom="column">
                  <wp:posOffset>190500</wp:posOffset>
                </wp:positionH>
                <wp:positionV relativeFrom="paragraph">
                  <wp:posOffset>801370</wp:posOffset>
                </wp:positionV>
                <wp:extent cx="165735" cy="165735"/>
                <wp:effectExtent l="0" t="0" r="24765" b="24765"/>
                <wp:wrapSquare wrapText="bothSides"/>
                <wp:docPr id="3632664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8531E" w14:textId="77777777" w:rsidR="00DD4E6B" w:rsidRDefault="00DD4E6B" w:rsidP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54FE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pt;margin-top:63.1pt;width:13.05pt;height:13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">
                <v:textbox>
                  <w:txbxContent>
                    <w:p w14:paraId="1F98531E" w14:textId="77777777" w:rsidR="00DD4E6B" w:rsidRDefault="00DD4E6B" w:rsidP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35F00A" wp14:editId="5F2EFE1E">
                <wp:simplePos x="0" y="0"/>
                <wp:positionH relativeFrom="column">
                  <wp:posOffset>189230</wp:posOffset>
                </wp:positionH>
                <wp:positionV relativeFrom="paragraph">
                  <wp:posOffset>538480</wp:posOffset>
                </wp:positionV>
                <wp:extent cx="165735" cy="165735"/>
                <wp:effectExtent l="0" t="0" r="24765" b="24765"/>
                <wp:wrapSquare wrapText="bothSides"/>
                <wp:docPr id="10028471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ADB3" w14:textId="77777777" w:rsidR="00DD4E6B" w:rsidRDefault="00DD4E6B" w:rsidP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F00A" id="_x0000_s1027" type="#_x0000_t202" style="position:absolute;left:0;text-align:left;margin-left:14.9pt;margin-top:42.4pt;width:13.05pt;height:1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pjDAIAACU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">
                <v:textbox>
                  <w:txbxContent>
                    <w:p w14:paraId="1972ADB3" w14:textId="77777777" w:rsidR="00DD4E6B" w:rsidRDefault="00DD4E6B" w:rsidP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6E0CAE" wp14:editId="0D947B1E">
                <wp:simplePos x="0" y="0"/>
                <wp:positionH relativeFrom="column">
                  <wp:posOffset>191770</wp:posOffset>
                </wp:positionH>
                <wp:positionV relativeFrom="paragraph">
                  <wp:posOffset>1586230</wp:posOffset>
                </wp:positionV>
                <wp:extent cx="165735" cy="165735"/>
                <wp:effectExtent l="0" t="0" r="21590" b="12065"/>
                <wp:wrapSquare wrapText="bothSides"/>
                <wp:docPr id="14662398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3BD4E" w14:textId="77777777" w:rsidR="00DD4E6B" w:rsidRDefault="00DD4E6B" w:rsidP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0CAE" id="_x0000_s1028" type="#_x0000_t202" style="position:absolute;left:0;text-align:left;margin-left:15.1pt;margin-top:124.9pt;width:13.05pt;height:13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iiDgIAACU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">
                <v:textbox>
                  <w:txbxContent>
                    <w:p w14:paraId="2C83BD4E" w14:textId="77777777" w:rsidR="00DD4E6B" w:rsidRDefault="00DD4E6B" w:rsidP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5D2DF1" wp14:editId="1C4E6C2A">
                <wp:simplePos x="0" y="0"/>
                <wp:positionH relativeFrom="column">
                  <wp:posOffset>191770</wp:posOffset>
                </wp:positionH>
                <wp:positionV relativeFrom="paragraph">
                  <wp:posOffset>1313180</wp:posOffset>
                </wp:positionV>
                <wp:extent cx="165735" cy="165735"/>
                <wp:effectExtent l="0" t="0" r="21590" b="12065"/>
                <wp:wrapSquare wrapText="bothSides"/>
                <wp:docPr id="13929352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6B98" w14:textId="77777777" w:rsidR="00DD4E6B" w:rsidRDefault="00DD4E6B" w:rsidP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D2DF1" id="_x0000_s1029" type="#_x0000_t202" style="position:absolute;left:0;text-align:left;margin-left:15.1pt;margin-top:103.4pt;width:13.05pt;height:13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">
                <v:textbox>
                  <w:txbxContent>
                    <w:p w14:paraId="41A96B98" w14:textId="77777777" w:rsidR="00DD4E6B" w:rsidRDefault="00DD4E6B" w:rsidP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575C18" wp14:editId="34BB312F">
                <wp:simplePos x="0" y="0"/>
                <wp:positionH relativeFrom="column">
                  <wp:posOffset>190500</wp:posOffset>
                </wp:positionH>
                <wp:positionV relativeFrom="paragraph">
                  <wp:posOffset>1054735</wp:posOffset>
                </wp:positionV>
                <wp:extent cx="165735" cy="165735"/>
                <wp:effectExtent l="0" t="0" r="21590" b="12065"/>
                <wp:wrapSquare wrapText="bothSides"/>
                <wp:docPr id="9375159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DB9" w14:textId="77777777" w:rsidR="00DD4E6B" w:rsidRDefault="00DD4E6B" w:rsidP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5C18" id="_x0000_s1030" type="#_x0000_t202" style="position:absolute;left:0;text-align:left;margin-left:15pt;margin-top:83.05pt;width:13.05pt;height:1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z6DgIAACU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">
                <v:textbox>
                  <w:txbxContent>
                    <w:p w14:paraId="230FCDB9" w14:textId="77777777" w:rsidR="00DD4E6B" w:rsidRDefault="00DD4E6B" w:rsidP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E1D5A6" wp14:editId="4780E925">
                <wp:simplePos x="0" y="0"/>
                <wp:positionH relativeFrom="column">
                  <wp:posOffset>191432</wp:posOffset>
                </wp:positionH>
                <wp:positionV relativeFrom="paragraph">
                  <wp:posOffset>263897</wp:posOffset>
                </wp:positionV>
                <wp:extent cx="165735" cy="165735"/>
                <wp:effectExtent l="0" t="0" r="21590" b="12065"/>
                <wp:wrapSquare wrapText="bothSides"/>
                <wp:docPr id="6273093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2B60F" w14:textId="1DEC4BC4" w:rsidR="00DD4E6B" w:rsidRDefault="00DD4E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D5A6" id="_x0000_s1031" type="#_x0000_t202" style="position:absolute;left:0;text-align:left;margin-left:15.05pt;margin-top:20.8pt;width:13.05pt;height:13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IMDgIAACU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">
                <v:textbox>
                  <w:txbxContent>
                    <w:p w14:paraId="3B42B60F" w14:textId="1DEC4BC4" w:rsidR="00DD4E6B" w:rsidRDefault="00DD4E6B"/>
                  </w:txbxContent>
                </v:textbox>
                <w10:wrap type="square"/>
              </v:shape>
            </w:pict>
          </mc:Fallback>
        </mc:AlternateContent>
      </w:r>
      <w:r w:rsidRPr="00DE7242">
        <w:rPr>
          <w:rFonts w:ascii="Arial Narrow" w:hAnsi="Arial Narrow"/>
          <w:b/>
          <w:bCs/>
        </w:rPr>
        <w:t>Wiek:</w:t>
      </w:r>
      <w:r w:rsidR="005222B1" w:rsidRPr="00DE7242">
        <w:rPr>
          <w:rFonts w:ascii="Arial Narrow" w:hAnsi="Arial Narrow"/>
        </w:rPr>
        <w:br/>
      </w:r>
      <w:r w:rsidRPr="00DE7242">
        <w:rPr>
          <w:rFonts w:ascii="Arial Narrow" w:hAnsi="Arial Narrow"/>
        </w:rPr>
        <w:t xml:space="preserve">18-24  </w:t>
      </w:r>
      <w:r w:rsidRPr="00DE7242">
        <w:rPr>
          <w:rFonts w:ascii="Arial Narrow" w:hAnsi="Arial Narrow"/>
        </w:rPr>
        <w:br/>
        <w:t>25-34</w:t>
      </w:r>
      <w:r w:rsidRPr="00DE7242">
        <w:rPr>
          <w:rFonts w:ascii="Arial Narrow" w:hAnsi="Arial Narrow"/>
        </w:rPr>
        <w:br/>
        <w:t>35-44</w:t>
      </w:r>
      <w:r w:rsidRPr="00DE7242">
        <w:rPr>
          <w:rFonts w:ascii="Arial Narrow" w:hAnsi="Arial Narrow"/>
        </w:rPr>
        <w:br/>
        <w:t>45-54</w:t>
      </w:r>
      <w:r w:rsidRPr="00DE7242">
        <w:rPr>
          <w:rFonts w:ascii="Arial Narrow" w:hAnsi="Arial Narrow"/>
        </w:rPr>
        <w:br/>
        <w:t>55-64</w:t>
      </w:r>
      <w:r w:rsidRPr="00DE7242">
        <w:rPr>
          <w:rFonts w:ascii="Arial Narrow" w:hAnsi="Arial Narrow"/>
        </w:rPr>
        <w:br/>
        <w:t>65 lat i więcej</w:t>
      </w:r>
      <w:r w:rsidR="00387E80" w:rsidRPr="00DE7242">
        <w:rPr>
          <w:rFonts w:ascii="Arial Narrow" w:hAnsi="Arial Narrow"/>
        </w:rPr>
        <w:br/>
      </w:r>
    </w:p>
    <w:p w14:paraId="3F9E1D06" w14:textId="69BC8EE6" w:rsidR="005222B1" w:rsidRPr="00DE7242" w:rsidRDefault="005222B1" w:rsidP="005222B1">
      <w:pPr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t>Adres zamieszkania: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="00387E80" w:rsidRPr="00DE7242">
        <w:rPr>
          <w:rFonts w:ascii="Arial Narrow" w:hAnsi="Arial Narrow"/>
        </w:rPr>
        <w:br/>
      </w:r>
    </w:p>
    <w:p w14:paraId="2FCC39BC" w14:textId="01C308F7" w:rsidR="005222B1" w:rsidRPr="00DE7242" w:rsidRDefault="005222B1" w:rsidP="005222B1">
      <w:pPr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t>Telefon kontaktowy: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="00387E80" w:rsidRPr="00DE7242">
        <w:rPr>
          <w:rFonts w:ascii="Arial Narrow" w:hAnsi="Arial Narrow"/>
        </w:rPr>
        <w:br/>
      </w:r>
    </w:p>
    <w:p w14:paraId="48CFB0DF" w14:textId="77777777" w:rsidR="005222B1" w:rsidRPr="00DE7242" w:rsidRDefault="005222B1" w:rsidP="005222B1">
      <w:pPr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lastRenderedPageBreak/>
        <w:t>Adres e-mail: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</w:p>
    <w:p w14:paraId="62C1311A" w14:textId="37540AC9" w:rsidR="005222B1" w:rsidRPr="00DE7242" w:rsidRDefault="005222B1" w:rsidP="005222B1">
      <w:pPr>
        <w:spacing w:line="360" w:lineRule="auto"/>
        <w:rPr>
          <w:rFonts w:ascii="Arial Narrow" w:hAnsi="Arial Narrow"/>
        </w:rPr>
      </w:pPr>
    </w:p>
    <w:p w14:paraId="2885A756" w14:textId="77777777" w:rsidR="005222B1" w:rsidRPr="00DE7242" w:rsidRDefault="005222B1" w:rsidP="005222B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II. Reprezentowany sektor / środowisko</w:t>
      </w:r>
    </w:p>
    <w:p w14:paraId="2A714F82" w14:textId="4D19307E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(zaznaczyć właściwe</w:t>
      </w:r>
      <w:r w:rsidR="004B1FF9" w:rsidRPr="00DE7242">
        <w:rPr>
          <w:rFonts w:ascii="Arial Narrow" w:hAnsi="Arial Narrow"/>
        </w:rPr>
        <w:t>, możliwa więcej niż jedna odpowiedź</w:t>
      </w:r>
      <w:r w:rsidRPr="00DE7242">
        <w:rPr>
          <w:rFonts w:ascii="Arial Narrow" w:hAnsi="Arial Narrow"/>
        </w:rPr>
        <w:t>)</w:t>
      </w:r>
    </w:p>
    <w:p w14:paraId="5803E9B8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□ mieszkaniec/mieszkanka miasta</w:t>
      </w:r>
      <w:r w:rsidRPr="00DE7242">
        <w:rPr>
          <w:rFonts w:ascii="Arial Narrow" w:hAnsi="Arial Narrow"/>
        </w:rPr>
        <w:br/>
        <w:t>□ organizacja pozarządowa (nazwa: ...............................................................................)</w:t>
      </w:r>
      <w:r w:rsidRPr="00DE7242">
        <w:rPr>
          <w:rFonts w:ascii="Arial Narrow" w:hAnsi="Arial Narrow"/>
        </w:rPr>
        <w:br/>
        <w:t>□ przedsiębiorca (nazwa firmy: .....................................................................................)</w:t>
      </w:r>
      <w:r w:rsidRPr="00DE7242">
        <w:rPr>
          <w:rFonts w:ascii="Arial Narrow" w:hAnsi="Arial Narrow"/>
        </w:rPr>
        <w:br/>
        <w:t>□ instytucja publiczna / edukacyjna / kulturalna (jaka?: ..............................................)</w:t>
      </w:r>
      <w:r w:rsidRPr="00DE7242">
        <w:rPr>
          <w:rFonts w:ascii="Arial Narrow" w:hAnsi="Arial Narrow"/>
        </w:rPr>
        <w:br/>
        <w:t>□ środowisko eksperckie / zawodowe (jakie?: .............................................................)</w:t>
      </w:r>
      <w:r w:rsidRPr="00DE7242">
        <w:rPr>
          <w:rFonts w:ascii="Arial Narrow" w:hAnsi="Arial Narrow"/>
        </w:rPr>
        <w:br/>
        <w:t>□ inne (jakie?: ..............................................................................................................)</w:t>
      </w:r>
    </w:p>
    <w:p w14:paraId="292A1A3A" w14:textId="2E2E8714" w:rsidR="005222B1" w:rsidRPr="00DE7242" w:rsidRDefault="005222B1" w:rsidP="005222B1">
      <w:pPr>
        <w:spacing w:line="360" w:lineRule="auto"/>
        <w:rPr>
          <w:rFonts w:ascii="Arial Narrow" w:hAnsi="Arial Narrow"/>
        </w:rPr>
      </w:pPr>
    </w:p>
    <w:p w14:paraId="4F3CE981" w14:textId="77777777" w:rsidR="005222B1" w:rsidRPr="00DE7242" w:rsidRDefault="005222B1" w:rsidP="005222B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III. Uzasadnienie kandydatury</w:t>
      </w:r>
    </w:p>
    <w:p w14:paraId="6ED6C9CF" w14:textId="087B2D41" w:rsidR="005222B1" w:rsidRPr="00DE7242" w:rsidRDefault="005222B1" w:rsidP="005222B1">
      <w:pPr>
        <w:numPr>
          <w:ilvl w:val="0"/>
          <w:numId w:val="3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t xml:space="preserve">Dlaczego </w:t>
      </w:r>
      <w:r w:rsidR="00B13388">
        <w:rPr>
          <w:rFonts w:ascii="Arial Narrow" w:hAnsi="Arial Narrow"/>
          <w:b/>
          <w:bCs/>
        </w:rPr>
        <w:t xml:space="preserve">Pan/Pani chce </w:t>
      </w:r>
      <w:r w:rsidRPr="00DE7242">
        <w:rPr>
          <w:rFonts w:ascii="Arial Narrow" w:hAnsi="Arial Narrow"/>
          <w:b/>
          <w:bCs/>
        </w:rPr>
        <w:t>zostać członkiem Komitetu Społecznego?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</w:p>
    <w:p w14:paraId="41090322" w14:textId="61717970" w:rsidR="005222B1" w:rsidRPr="00DE7242" w:rsidRDefault="00C73550" w:rsidP="005222B1">
      <w:pPr>
        <w:numPr>
          <w:ilvl w:val="0"/>
          <w:numId w:val="3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  <w:b/>
          <w:bCs/>
        </w:rPr>
        <w:t>Posiadane d</w:t>
      </w:r>
      <w:r w:rsidR="005222B1" w:rsidRPr="00DE7242">
        <w:rPr>
          <w:rFonts w:ascii="Arial Narrow" w:hAnsi="Arial Narrow"/>
          <w:b/>
          <w:bCs/>
        </w:rPr>
        <w:t>oświadczenie lub kompetencje przydatne w pracy Komitetu (</w:t>
      </w:r>
      <w:r w:rsidRPr="00DE7242">
        <w:rPr>
          <w:rFonts w:ascii="Arial Narrow" w:hAnsi="Arial Narrow"/>
          <w:b/>
          <w:bCs/>
        </w:rPr>
        <w:t>w zakresie ochrony</w:t>
      </w:r>
      <w:r w:rsidR="0019471E">
        <w:rPr>
          <w:rFonts w:ascii="Arial Narrow" w:hAnsi="Arial Narrow"/>
          <w:b/>
          <w:bCs/>
        </w:rPr>
        <w:t xml:space="preserve"> z</w:t>
      </w:r>
      <w:r w:rsidRPr="00DE7242">
        <w:rPr>
          <w:rFonts w:ascii="Arial Narrow" w:hAnsi="Arial Narrow"/>
          <w:b/>
          <w:bCs/>
        </w:rPr>
        <w:t>drowia/edukacji/</w:t>
      </w:r>
      <w:r w:rsidR="00C44B56">
        <w:rPr>
          <w:rFonts w:ascii="Arial Narrow" w:hAnsi="Arial Narrow"/>
          <w:b/>
          <w:bCs/>
        </w:rPr>
        <w:t>ekologii</w:t>
      </w:r>
      <w:r w:rsidR="00843778">
        <w:rPr>
          <w:rFonts w:ascii="Arial Narrow" w:hAnsi="Arial Narrow"/>
          <w:b/>
          <w:bCs/>
        </w:rPr>
        <w:t>/</w:t>
      </w:r>
      <w:r w:rsidR="005C50AA" w:rsidRPr="00843778">
        <w:rPr>
          <w:rFonts w:ascii="Arial Narrow" w:hAnsi="Arial Narrow"/>
          <w:b/>
          <w:bCs/>
        </w:rPr>
        <w:t>środowiska</w:t>
      </w:r>
      <w:r w:rsidRPr="00DE7242">
        <w:rPr>
          <w:rFonts w:ascii="Arial Narrow" w:hAnsi="Arial Narrow"/>
          <w:b/>
          <w:bCs/>
        </w:rPr>
        <w:t>/przedsiębiorczości</w:t>
      </w:r>
      <w:r w:rsidR="005C50AA">
        <w:rPr>
          <w:rFonts w:ascii="Arial Narrow" w:hAnsi="Arial Narrow"/>
          <w:b/>
          <w:bCs/>
        </w:rPr>
        <w:t>/bezpieczeństwa/</w:t>
      </w:r>
      <w:r w:rsidR="0077668D">
        <w:rPr>
          <w:rFonts w:ascii="Arial Narrow" w:hAnsi="Arial Narrow"/>
          <w:b/>
          <w:bCs/>
        </w:rPr>
        <w:t>współpracy z</w:t>
      </w:r>
      <w:r w:rsidR="00843778">
        <w:rPr>
          <w:rFonts w:ascii="Arial Narrow" w:hAnsi="Arial Narrow"/>
          <w:b/>
          <w:bCs/>
        </w:rPr>
        <w:t> </w:t>
      </w:r>
      <w:r w:rsidR="0077668D">
        <w:rPr>
          <w:rFonts w:ascii="Arial Narrow" w:hAnsi="Arial Narrow"/>
          <w:b/>
          <w:bCs/>
        </w:rPr>
        <w:t>młodzieżą</w:t>
      </w:r>
      <w:r w:rsidR="005222B1" w:rsidRPr="00DE7242">
        <w:rPr>
          <w:rFonts w:ascii="Arial Narrow" w:hAnsi="Arial Narrow"/>
          <w:b/>
          <w:bCs/>
        </w:rPr>
        <w:t>):</w:t>
      </w:r>
      <w:r w:rsidR="005222B1"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="005222B1"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  <w:r w:rsidR="005222B1" w:rsidRPr="00DE7242">
        <w:rPr>
          <w:rFonts w:ascii="Arial Narrow" w:hAnsi="Arial Narrow"/>
        </w:rPr>
        <w:br/>
        <w:t>.............................................................................................................................</w:t>
      </w:r>
    </w:p>
    <w:p w14:paraId="11CA0FCA" w14:textId="476271C1" w:rsidR="005222B1" w:rsidRPr="00DE7242" w:rsidRDefault="005222B1" w:rsidP="005222B1">
      <w:pPr>
        <w:spacing w:line="360" w:lineRule="auto"/>
        <w:rPr>
          <w:rFonts w:ascii="Arial Narrow" w:hAnsi="Arial Narrow"/>
        </w:rPr>
      </w:pPr>
    </w:p>
    <w:p w14:paraId="41936359" w14:textId="33E38D38" w:rsidR="0072112E" w:rsidRPr="00C80591" w:rsidRDefault="005222B1" w:rsidP="00C8059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IV. Oświadczenia kandydata</w:t>
      </w:r>
    </w:p>
    <w:p w14:paraId="2F0257BA" w14:textId="2C12B775" w:rsidR="005222B1" w:rsidRPr="00DE7242" w:rsidRDefault="00C80591" w:rsidP="0072112E">
      <w:pPr>
        <w:numPr>
          <w:ilvl w:val="0"/>
          <w:numId w:val="4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Oświadczam, że zapoznałem/</w:t>
      </w:r>
      <w:proofErr w:type="spellStart"/>
      <w:r w:rsidRPr="00DE7242">
        <w:rPr>
          <w:rFonts w:ascii="Arial Narrow" w:hAnsi="Arial Narrow"/>
        </w:rPr>
        <w:t>am</w:t>
      </w:r>
      <w:proofErr w:type="spellEnd"/>
      <w:r w:rsidRPr="00DE7242">
        <w:rPr>
          <w:rFonts w:ascii="Arial Narrow" w:hAnsi="Arial Narrow"/>
        </w:rPr>
        <w:t xml:space="preserve"> się z </w:t>
      </w:r>
      <w:r w:rsidR="00A260C0">
        <w:rPr>
          <w:rFonts w:ascii="Arial Narrow" w:hAnsi="Arial Narrow"/>
        </w:rPr>
        <w:t>Procedurą</w:t>
      </w:r>
      <w:r w:rsidRPr="00DE7242">
        <w:rPr>
          <w:rFonts w:ascii="Arial Narrow" w:hAnsi="Arial Narrow"/>
        </w:rPr>
        <w:t xml:space="preserve"> naboru do Komitetu Społecznego</w:t>
      </w:r>
      <w:r>
        <w:rPr>
          <w:rFonts w:ascii="Arial Narrow" w:hAnsi="Arial Narrow"/>
        </w:rPr>
        <w:t xml:space="preserve"> </w:t>
      </w:r>
      <w:r w:rsidRPr="00DE7242">
        <w:rPr>
          <w:rFonts w:ascii="Arial Narrow" w:hAnsi="Arial Narrow"/>
        </w:rPr>
        <w:t xml:space="preserve">dla </w:t>
      </w:r>
      <w:r w:rsidR="00C44B56">
        <w:rPr>
          <w:rFonts w:ascii="Arial Narrow" w:hAnsi="Arial Narrow"/>
        </w:rPr>
        <w:t>p</w:t>
      </w:r>
      <w:r w:rsidRPr="00DE7242">
        <w:rPr>
          <w:rFonts w:ascii="Arial Narrow" w:hAnsi="Arial Narrow"/>
        </w:rPr>
        <w:t xml:space="preserve">rojektu </w:t>
      </w:r>
      <w:r w:rsidR="00C44B56">
        <w:rPr>
          <w:rFonts w:ascii="Arial Narrow" w:hAnsi="Arial Narrow"/>
        </w:rPr>
        <w:t>pn. „</w:t>
      </w:r>
      <w:r w:rsidR="0072112E" w:rsidRPr="00DE7242">
        <w:rPr>
          <w:rFonts w:ascii="Arial Narrow" w:hAnsi="Arial Narrow"/>
        </w:rPr>
        <w:t xml:space="preserve">Włocławek – </w:t>
      </w:r>
      <w:r w:rsidR="00BE679A" w:rsidRPr="0019471E">
        <w:rPr>
          <w:rFonts w:ascii="Arial Narrow" w:hAnsi="Arial Narrow"/>
        </w:rPr>
        <w:t>M</w:t>
      </w:r>
      <w:r w:rsidR="0072112E" w:rsidRPr="00DE7242">
        <w:rPr>
          <w:rFonts w:ascii="Arial Narrow" w:hAnsi="Arial Narrow"/>
        </w:rPr>
        <w:t>iasto dobrego klimatu dla gospodarki, środowiska i wygodnego życia</w:t>
      </w:r>
      <w:r w:rsidR="00C44B56">
        <w:rPr>
          <w:rFonts w:ascii="Arial Narrow" w:hAnsi="Arial Narrow"/>
        </w:rPr>
        <w:t>”</w:t>
      </w:r>
      <w:r w:rsidR="005222B1" w:rsidRPr="00DE7242">
        <w:rPr>
          <w:rFonts w:ascii="Arial Narrow" w:hAnsi="Arial Narrow"/>
        </w:rPr>
        <w:t xml:space="preserve"> w ramach Polsko-Szwajcarskiego Programu Rozwoju Miast.</w:t>
      </w:r>
    </w:p>
    <w:p w14:paraId="07EC4368" w14:textId="26EFBC40" w:rsidR="005222B1" w:rsidRPr="00DE7242" w:rsidRDefault="005222B1" w:rsidP="005222B1">
      <w:pPr>
        <w:numPr>
          <w:ilvl w:val="0"/>
          <w:numId w:val="4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 xml:space="preserve">Wyrażam zgodę na przetwarzanie moich danych osobowych dla potrzeb procesu rekrutacji do </w:t>
      </w:r>
      <w:r w:rsidRPr="00DE7242">
        <w:rPr>
          <w:rFonts w:ascii="Arial Narrow" w:hAnsi="Arial Narrow"/>
        </w:rPr>
        <w:lastRenderedPageBreak/>
        <w:t xml:space="preserve">Komitetu Społecznego, zgodnie z </w:t>
      </w:r>
      <w:r w:rsidR="0072112E">
        <w:rPr>
          <w:rFonts w:ascii="Arial Narrow" w:hAnsi="Arial Narrow"/>
        </w:rPr>
        <w:t xml:space="preserve">załączonymi poniżej </w:t>
      </w:r>
      <w:r w:rsidR="00C44B56">
        <w:rPr>
          <w:rFonts w:ascii="Arial Narrow" w:hAnsi="Arial Narrow"/>
        </w:rPr>
        <w:t>s</w:t>
      </w:r>
      <w:r w:rsidR="0072112E" w:rsidRPr="0072112E">
        <w:rPr>
          <w:rFonts w:ascii="Arial Narrow" w:hAnsi="Arial Narrow"/>
        </w:rPr>
        <w:t>zczegółow</w:t>
      </w:r>
      <w:r w:rsidR="0072112E">
        <w:rPr>
          <w:rFonts w:ascii="Arial Narrow" w:hAnsi="Arial Narrow"/>
        </w:rPr>
        <w:t>ymi</w:t>
      </w:r>
      <w:r w:rsidR="0072112E" w:rsidRPr="0072112E">
        <w:rPr>
          <w:rFonts w:ascii="Arial Narrow" w:hAnsi="Arial Narrow"/>
        </w:rPr>
        <w:t xml:space="preserve"> informacj</w:t>
      </w:r>
      <w:r w:rsidR="0072112E">
        <w:rPr>
          <w:rFonts w:ascii="Arial Narrow" w:hAnsi="Arial Narrow"/>
        </w:rPr>
        <w:t>ami</w:t>
      </w:r>
      <w:r w:rsidR="0072112E" w:rsidRPr="0072112E">
        <w:rPr>
          <w:rFonts w:ascii="Arial Narrow" w:hAnsi="Arial Narrow"/>
        </w:rPr>
        <w:t xml:space="preserve"> dotycząc</w:t>
      </w:r>
      <w:r w:rsidR="0072112E">
        <w:rPr>
          <w:rFonts w:ascii="Arial Narrow" w:hAnsi="Arial Narrow"/>
        </w:rPr>
        <w:t>ymi</w:t>
      </w:r>
      <w:r w:rsidR="0072112E" w:rsidRPr="0072112E">
        <w:rPr>
          <w:rFonts w:ascii="Arial Narrow" w:hAnsi="Arial Narrow"/>
        </w:rPr>
        <w:t xml:space="preserve"> przetwarzania danych osobowych</w:t>
      </w:r>
      <w:r w:rsidRPr="00DE7242">
        <w:rPr>
          <w:rFonts w:ascii="Arial Narrow" w:hAnsi="Arial Narrow"/>
        </w:rPr>
        <w:t>.</w:t>
      </w:r>
    </w:p>
    <w:p w14:paraId="0DE28F2D" w14:textId="5A96FC7C" w:rsidR="005222B1" w:rsidRDefault="005222B1" w:rsidP="005222B1">
      <w:pPr>
        <w:numPr>
          <w:ilvl w:val="0"/>
          <w:numId w:val="4"/>
        </w:num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 xml:space="preserve">Oświadczam, że podane przeze mnie informacje są </w:t>
      </w:r>
      <w:r w:rsidR="00A260C0">
        <w:rPr>
          <w:rFonts w:ascii="Arial Narrow" w:hAnsi="Arial Narrow"/>
        </w:rPr>
        <w:t>zgodne ze stanem faktycznym.</w:t>
      </w:r>
    </w:p>
    <w:p w14:paraId="408D99B6" w14:textId="77777777" w:rsidR="00A260C0" w:rsidRPr="00DE7242" w:rsidRDefault="00A260C0" w:rsidP="005B3106">
      <w:pPr>
        <w:spacing w:line="360" w:lineRule="auto"/>
        <w:ind w:left="720"/>
        <w:rPr>
          <w:rFonts w:ascii="Arial Narrow" w:hAnsi="Arial Narrow"/>
        </w:rPr>
      </w:pPr>
    </w:p>
    <w:p w14:paraId="319CCBA0" w14:textId="324F57FC" w:rsidR="005222B1" w:rsidRPr="00DE7242" w:rsidRDefault="005222B1" w:rsidP="005222B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V. Podpis kandydata</w:t>
      </w:r>
    </w:p>
    <w:p w14:paraId="673C7EA8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Miejscowość, data: .................................................................................................</w:t>
      </w:r>
    </w:p>
    <w:p w14:paraId="16D3E274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Podpis: .......................................................................................................................</w:t>
      </w:r>
    </w:p>
    <w:p w14:paraId="59A33370" w14:textId="24BC76DB" w:rsidR="005222B1" w:rsidRPr="00DE7242" w:rsidRDefault="005222B1" w:rsidP="005222B1">
      <w:pPr>
        <w:spacing w:line="360" w:lineRule="auto"/>
        <w:rPr>
          <w:rFonts w:ascii="Arial Narrow" w:hAnsi="Arial Narrow"/>
        </w:rPr>
      </w:pPr>
    </w:p>
    <w:p w14:paraId="64F92B79" w14:textId="77777777" w:rsidR="005222B1" w:rsidRPr="00DE7242" w:rsidRDefault="005222B1" w:rsidP="005222B1">
      <w:pPr>
        <w:spacing w:line="360" w:lineRule="auto"/>
        <w:rPr>
          <w:rFonts w:ascii="Arial Narrow" w:hAnsi="Arial Narrow"/>
          <w:b/>
          <w:bCs/>
        </w:rPr>
      </w:pPr>
      <w:r w:rsidRPr="00DE7242">
        <w:rPr>
          <w:rFonts w:ascii="Arial Narrow" w:hAnsi="Arial Narrow"/>
          <w:b/>
          <w:bCs/>
        </w:rPr>
        <w:t>VI. Uwagi (wypełnia Urząd Miasta)</w:t>
      </w:r>
    </w:p>
    <w:p w14:paraId="4605AE5A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Data wpływu formularza: .........................................................................................</w:t>
      </w:r>
    </w:p>
    <w:p w14:paraId="62FE9406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Sposób złożenia: □ osobiście □ pocztą □ e-mail</w:t>
      </w:r>
    </w:p>
    <w:p w14:paraId="5B81A882" w14:textId="151EA1B4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 xml:space="preserve">Kompletność </w:t>
      </w:r>
      <w:r w:rsidR="00336B9A" w:rsidRPr="00780B2B">
        <w:rPr>
          <w:rFonts w:ascii="Arial Narrow" w:hAnsi="Arial Narrow"/>
        </w:rPr>
        <w:t>formularza zgłoszeniowego</w:t>
      </w:r>
      <w:r w:rsidRPr="00DE7242">
        <w:rPr>
          <w:rFonts w:ascii="Arial Narrow" w:hAnsi="Arial Narrow"/>
        </w:rPr>
        <w:t>: □ tak □ nie</w:t>
      </w:r>
    </w:p>
    <w:p w14:paraId="182A6682" w14:textId="77777777" w:rsidR="005222B1" w:rsidRPr="00DE7242" w:rsidRDefault="005222B1" w:rsidP="005222B1">
      <w:pPr>
        <w:spacing w:line="360" w:lineRule="auto"/>
        <w:rPr>
          <w:rFonts w:ascii="Arial Narrow" w:hAnsi="Arial Narrow"/>
        </w:rPr>
      </w:pPr>
      <w:r w:rsidRPr="00DE7242">
        <w:rPr>
          <w:rFonts w:ascii="Arial Narrow" w:hAnsi="Arial Narrow"/>
        </w:rPr>
        <w:t>Uwagi: ........................................................................................................................</w:t>
      </w:r>
    </w:p>
    <w:p w14:paraId="03B58740" w14:textId="5F29BAF9" w:rsidR="00BE43EF" w:rsidRPr="00DE7242" w:rsidRDefault="00BE43EF" w:rsidP="005222B1">
      <w:pPr>
        <w:spacing w:line="360" w:lineRule="auto"/>
        <w:rPr>
          <w:rFonts w:ascii="Arial Narrow" w:hAnsi="Arial Narrow"/>
        </w:rPr>
      </w:pPr>
    </w:p>
    <w:p w14:paraId="46F8220E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6F03F6F1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62ED5C31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00D62E0D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378C724B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6218A5A5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622ECBE4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0DF94297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70DEAFAC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4C3939E6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1EA8D5A3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1D2B955D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28F81B73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67653926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22496928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31DE5AAD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p w14:paraId="0EEB3D16" w14:textId="77777777" w:rsidR="00677546" w:rsidRDefault="00677546" w:rsidP="00DE7242">
      <w:pPr>
        <w:pStyle w:val="Nagwek1"/>
        <w:jc w:val="both"/>
        <w:rPr>
          <w:rFonts w:ascii="Arial Narrow" w:hAnsi="Arial Narrow"/>
          <w:b w:val="0"/>
          <w:bCs/>
        </w:rPr>
      </w:pPr>
    </w:p>
    <w:p w14:paraId="04F1E670" w14:textId="3F49D7DE" w:rsidR="00DE7242" w:rsidRPr="00DE7242" w:rsidRDefault="00DE7242" w:rsidP="00677546">
      <w:pPr>
        <w:pStyle w:val="Nagwek1"/>
        <w:ind w:left="-142"/>
        <w:jc w:val="both"/>
        <w:rPr>
          <w:rFonts w:ascii="Arial Narrow" w:hAnsi="Arial Narrow"/>
          <w:b w:val="0"/>
          <w:bCs/>
        </w:rPr>
      </w:pPr>
      <w:r w:rsidRPr="00DE7242">
        <w:rPr>
          <w:rFonts w:ascii="Arial Narrow" w:hAnsi="Arial Narrow"/>
          <w:b w:val="0"/>
          <w:bCs/>
        </w:rPr>
        <w:t>Szczegółowe informacje dotyczące przetwarzania danych osobowych</w:t>
      </w:r>
    </w:p>
    <w:p w14:paraId="4F220811" w14:textId="77777777" w:rsidR="00DE7242" w:rsidRPr="00DE7242" w:rsidRDefault="00DE7242" w:rsidP="00DE7242">
      <w:pPr>
        <w:pStyle w:val="Pa3"/>
        <w:spacing w:line="276" w:lineRule="auto"/>
        <w:jc w:val="both"/>
        <w:rPr>
          <w:rFonts w:ascii="Arial Narrow" w:hAnsi="Arial Narrow" w:cs="Arial"/>
          <w:bCs/>
          <w:color w:val="000000"/>
        </w:rPr>
      </w:pPr>
    </w:p>
    <w:tbl>
      <w:tblPr>
        <w:tblStyle w:val="Tabela-Siatka"/>
        <w:tblW w:w="10206" w:type="dxa"/>
        <w:tblInd w:w="-578" w:type="dxa"/>
        <w:tblLayout w:type="fixed"/>
        <w:tblLook w:val="0020" w:firstRow="1" w:lastRow="0" w:firstColumn="0" w:lastColumn="0" w:noHBand="0" w:noVBand="0"/>
        <w:tblCaption w:val="Szczegółowe informacje dotyczące przetwarzania danych osobowych"/>
        <w:tblDescription w:val="Szczegółowe informacje dotyczące przetwarzania danych osobowych"/>
      </w:tblPr>
      <w:tblGrid>
        <w:gridCol w:w="2977"/>
        <w:gridCol w:w="7229"/>
      </w:tblGrid>
      <w:tr w:rsidR="00DE7242" w:rsidRPr="00DE7242" w14:paraId="760D78BD" w14:textId="77777777" w:rsidTr="00DE7242">
        <w:trPr>
          <w:trHeight w:val="505"/>
        </w:trPr>
        <w:tc>
          <w:tcPr>
            <w:tcW w:w="2977" w:type="dxa"/>
          </w:tcPr>
          <w:p w14:paraId="679C428C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>Tożsamość Administratora</w:t>
            </w:r>
          </w:p>
        </w:tc>
        <w:tc>
          <w:tcPr>
            <w:tcW w:w="7229" w:type="dxa"/>
          </w:tcPr>
          <w:p w14:paraId="70B1F4E9" w14:textId="3C4FA1C6" w:rsidR="00DE7242" w:rsidRPr="00677546" w:rsidRDefault="00A260C0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Prezydent</w:t>
            </w:r>
            <w:r w:rsidR="00DE7242"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 Miast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a</w:t>
            </w:r>
            <w:r w:rsidR="00DE7242"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 Włocławek.</w:t>
            </w:r>
          </w:p>
        </w:tc>
      </w:tr>
      <w:tr w:rsidR="00DE7242" w:rsidRPr="00DE7242" w14:paraId="510A3098" w14:textId="77777777" w:rsidTr="00DE7242">
        <w:trPr>
          <w:trHeight w:val="979"/>
        </w:trPr>
        <w:tc>
          <w:tcPr>
            <w:tcW w:w="2977" w:type="dxa"/>
          </w:tcPr>
          <w:p w14:paraId="7DDDF2A7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</w:pP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>Dane kontaktowe</w:t>
            </w:r>
          </w:p>
          <w:p w14:paraId="46B2E495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</w:pP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>Administratora</w:t>
            </w:r>
          </w:p>
          <w:p w14:paraId="57F801F7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7229" w:type="dxa"/>
          </w:tcPr>
          <w:p w14:paraId="607058C4" w14:textId="2CE4DFFF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 xml:space="preserve">Z administratorem może Pani/Pan skontaktować się pod adresem email: </w:t>
            </w:r>
            <w:hyperlink r:id="rId7" w:tooltip="Adres poczty e-mail Urzędu Miasta Włocławek" w:history="1">
              <w:r w:rsidRPr="00677546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poczta@um.wloclawek.pl</w:t>
              </w:r>
            </w:hyperlink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 xml:space="preserve">nr telefonu: (54) 414 40 00, lub pisemnie na adres siedziby </w:t>
            </w: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>Zielony Rynek 11/13, 87-800 Włocławek.</w:t>
            </w:r>
          </w:p>
        </w:tc>
      </w:tr>
      <w:tr w:rsidR="00DE7242" w:rsidRPr="00DE7242" w14:paraId="3DF7E799" w14:textId="77777777" w:rsidTr="00BE679A">
        <w:trPr>
          <w:trHeight w:val="625"/>
        </w:trPr>
        <w:tc>
          <w:tcPr>
            <w:tcW w:w="2977" w:type="dxa"/>
          </w:tcPr>
          <w:p w14:paraId="0EF70572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Inspektor Ochrony Danych</w:t>
            </w:r>
          </w:p>
        </w:tc>
        <w:tc>
          <w:tcPr>
            <w:tcW w:w="7229" w:type="dxa"/>
          </w:tcPr>
          <w:p w14:paraId="3598B22B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Z inspektorem </w:t>
            </w: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 xml:space="preserve">może Pani/Pan skontaktować się </w:t>
            </w: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pod adresem email </w:t>
            </w:r>
            <w:hyperlink r:id="rId8" w:tooltip="Adres poczty e-mail Inspektora Ochrony Danych Urzędu Miasta Włocławek" w:history="1">
              <w:r w:rsidRPr="00677546">
                <w:rPr>
                  <w:rStyle w:val="Hipercze"/>
                  <w:rFonts w:ascii="Arial Narrow" w:hAnsi="Arial Narrow" w:cs="Arial"/>
                  <w:bCs/>
                  <w:sz w:val="20"/>
                  <w:szCs w:val="20"/>
                </w:rPr>
                <w:t>iod@um.wloclawek.pl</w:t>
              </w:r>
            </w:hyperlink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 nr telefonu: (54) 414 42 69 lub pisemnie na adres administratora danych.</w:t>
            </w:r>
          </w:p>
        </w:tc>
      </w:tr>
      <w:tr w:rsidR="00DE7242" w:rsidRPr="00DE7242" w14:paraId="39E54165" w14:textId="77777777" w:rsidTr="00DE7242">
        <w:trPr>
          <w:trHeight w:val="710"/>
        </w:trPr>
        <w:tc>
          <w:tcPr>
            <w:tcW w:w="2977" w:type="dxa"/>
          </w:tcPr>
          <w:p w14:paraId="6A7CB976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Cele przetwarzania danych osobowych</w:t>
            </w:r>
          </w:p>
        </w:tc>
        <w:tc>
          <w:tcPr>
            <w:tcW w:w="7229" w:type="dxa"/>
          </w:tcPr>
          <w:p w14:paraId="4DE3DEC0" w14:textId="6FD58D97" w:rsidR="00DE7242" w:rsidRPr="00677546" w:rsidRDefault="00C44B56" w:rsidP="00BE679A">
            <w:pPr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D</w:t>
            </w:r>
            <w:r w:rsidR="00DE7242"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 xml:space="preserve">ane są przetwarzane w celu przeprowadzenia naboru </w:t>
            </w:r>
            <w:r w:rsidR="00DE7242" w:rsidRPr="00677546">
              <w:rPr>
                <w:rFonts w:ascii="Arial Narrow" w:hAnsi="Arial Narrow"/>
                <w:sz w:val="20"/>
                <w:szCs w:val="20"/>
              </w:rPr>
              <w:t>na członka Komitetu Społecznego dla</w:t>
            </w:r>
            <w:r>
              <w:rPr>
                <w:rFonts w:ascii="Arial Narrow" w:hAnsi="Arial Narrow"/>
                <w:sz w:val="20"/>
                <w:szCs w:val="20"/>
              </w:rPr>
              <w:t xml:space="preserve"> p</w:t>
            </w:r>
            <w:r w:rsidR="00DE7242" w:rsidRPr="00677546">
              <w:rPr>
                <w:rFonts w:ascii="Arial Narrow" w:hAnsi="Arial Narrow"/>
                <w:sz w:val="20"/>
                <w:szCs w:val="20"/>
              </w:rPr>
              <w:t xml:space="preserve">rojektu </w:t>
            </w:r>
            <w:r>
              <w:rPr>
                <w:rFonts w:ascii="Arial Narrow" w:hAnsi="Arial Narrow"/>
                <w:sz w:val="20"/>
                <w:szCs w:val="20"/>
              </w:rPr>
              <w:t>pn. „</w:t>
            </w:r>
            <w:r w:rsidR="00DE7242" w:rsidRPr="00677546">
              <w:rPr>
                <w:rFonts w:ascii="Arial Narrow" w:hAnsi="Arial Narrow"/>
                <w:sz w:val="20"/>
                <w:szCs w:val="20"/>
              </w:rPr>
              <w:t xml:space="preserve">Włocławek – </w:t>
            </w:r>
            <w:r w:rsidR="00BE679A" w:rsidRPr="00780B2B">
              <w:rPr>
                <w:rFonts w:ascii="Arial Narrow" w:hAnsi="Arial Narrow"/>
                <w:sz w:val="20"/>
                <w:szCs w:val="20"/>
              </w:rPr>
              <w:t>M</w:t>
            </w:r>
            <w:r w:rsidR="00DE7242" w:rsidRPr="00677546">
              <w:rPr>
                <w:rFonts w:ascii="Arial Narrow" w:hAnsi="Arial Narrow"/>
                <w:sz w:val="20"/>
                <w:szCs w:val="20"/>
              </w:rPr>
              <w:t>iasto dobrego klimatu dla gospodarki, środowiska i wygodnego życia</w:t>
            </w:r>
            <w:r w:rsidR="006D7479">
              <w:rPr>
                <w:rFonts w:ascii="Arial Narrow" w:hAnsi="Arial Narrow"/>
                <w:sz w:val="20"/>
                <w:szCs w:val="20"/>
              </w:rPr>
              <w:t>”</w:t>
            </w:r>
            <w:r w:rsidR="00DE7242" w:rsidRPr="00677546">
              <w:rPr>
                <w:rFonts w:ascii="Arial Narrow" w:hAnsi="Arial Narrow"/>
                <w:sz w:val="20"/>
                <w:szCs w:val="20"/>
              </w:rPr>
              <w:t xml:space="preserve"> w ramach Polsko-Szwajcarskiego Programu Rozwoju Miast</w:t>
            </w:r>
            <w:r w:rsidR="00DE7242"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.</w:t>
            </w:r>
          </w:p>
        </w:tc>
      </w:tr>
      <w:tr w:rsidR="00DE7242" w:rsidRPr="00DE7242" w14:paraId="4CC90432" w14:textId="77777777" w:rsidTr="00BE679A">
        <w:trPr>
          <w:trHeight w:val="1240"/>
        </w:trPr>
        <w:tc>
          <w:tcPr>
            <w:tcW w:w="2977" w:type="dxa"/>
          </w:tcPr>
          <w:p w14:paraId="2B0A8AC5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Okres przechowywania danych osobowych</w:t>
            </w:r>
          </w:p>
        </w:tc>
        <w:tc>
          <w:tcPr>
            <w:tcW w:w="7229" w:type="dxa"/>
          </w:tcPr>
          <w:p w14:paraId="4E7A818E" w14:textId="77777777" w:rsidR="00DE7242" w:rsidRPr="00677546" w:rsidRDefault="00DE7242" w:rsidP="00BE679A">
            <w:pPr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Dane osobowe będą przetwarzane przez minimum 5 lat, następnie Archiwum Państwowe po ekspertyzie dokumentów może podjąć decyzję o ich zniszczeniu lub przekwalifikować na kategorię A i wtedy dane osobowe będą przetwarzane przez Prezydenta Miasta Włocławek przez 25 lat od stycznia kolejnego roku po zakończeniu sprawy, a następnie zostaną przekazane do Archiwum Państwowego we Włocławku, gdzie będą przetwarzane wieczyście.</w:t>
            </w:r>
          </w:p>
        </w:tc>
      </w:tr>
      <w:tr w:rsidR="00DE7242" w:rsidRPr="00DE7242" w14:paraId="2AAA7B58" w14:textId="77777777" w:rsidTr="00BE679A">
        <w:trPr>
          <w:trHeight w:val="563"/>
        </w:trPr>
        <w:tc>
          <w:tcPr>
            <w:tcW w:w="2977" w:type="dxa"/>
          </w:tcPr>
          <w:p w14:paraId="56B2C34F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eastAsia="Times New Roman" w:hAnsi="Arial Narrow" w:cs="Arial"/>
                <w:bCs/>
                <w:sz w:val="20"/>
                <w:szCs w:val="20"/>
                <w:lang w:eastAsia="pl-PL"/>
              </w:rPr>
              <w:t>Podstawa prawna</w:t>
            </w:r>
          </w:p>
        </w:tc>
        <w:tc>
          <w:tcPr>
            <w:tcW w:w="7229" w:type="dxa"/>
          </w:tcPr>
          <w:p w14:paraId="22FBA30A" w14:textId="694CB856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 xml:space="preserve">Dane przetwarzane są w celu wypełnienia obowiązku prawnego wynikającego z </w:t>
            </w: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ustawy z dnia 8 marca 1990 roku o samorządzie gminnym</w:t>
            </w:r>
            <w:r w:rsidR="00D04475"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.</w:t>
            </w:r>
          </w:p>
        </w:tc>
      </w:tr>
      <w:tr w:rsidR="00DE7242" w:rsidRPr="00DE7242" w14:paraId="0A0B3CC9" w14:textId="77777777" w:rsidTr="00BE679A">
        <w:trPr>
          <w:trHeight w:val="855"/>
        </w:trPr>
        <w:tc>
          <w:tcPr>
            <w:tcW w:w="2977" w:type="dxa"/>
          </w:tcPr>
          <w:p w14:paraId="694AA819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Odbiorcy danych osobowych</w:t>
            </w:r>
          </w:p>
        </w:tc>
        <w:tc>
          <w:tcPr>
            <w:tcW w:w="7229" w:type="dxa"/>
          </w:tcPr>
          <w:p w14:paraId="701FABB5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Pani/Pana dane mogą zostać udostępnione podmiotom uprawnionym na podstawie przepisów prawa. Odbiorcami danych będą też podmioty współpracujące z Gminą Miasta Włocławek na podstawie zawartych umów powierzenia danych.</w:t>
            </w:r>
          </w:p>
        </w:tc>
      </w:tr>
      <w:tr w:rsidR="00DE7242" w:rsidRPr="00DE7242" w14:paraId="61679FFC" w14:textId="77777777" w:rsidTr="00BE679A">
        <w:trPr>
          <w:trHeight w:val="2440"/>
        </w:trPr>
        <w:tc>
          <w:tcPr>
            <w:tcW w:w="2977" w:type="dxa"/>
          </w:tcPr>
          <w:p w14:paraId="6C27B293" w14:textId="77777777" w:rsidR="00DE7242" w:rsidRPr="00677546" w:rsidRDefault="00DE7242" w:rsidP="007F3E76">
            <w:pPr>
              <w:autoSpaceDE w:val="0"/>
              <w:adjustRightInd w:val="0"/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Prawa podmiotów danych</w:t>
            </w:r>
          </w:p>
        </w:tc>
        <w:tc>
          <w:tcPr>
            <w:tcW w:w="7229" w:type="dxa"/>
          </w:tcPr>
          <w:p w14:paraId="49FA9D26" w14:textId="77777777" w:rsidR="00DE7242" w:rsidRPr="00677546" w:rsidRDefault="00DE7242" w:rsidP="007F3E76">
            <w:pPr>
              <w:autoSpaceDE w:val="0"/>
              <w:adjustRightInd w:val="0"/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Osoby, których dane są przetwarzane, mają prawo do:</w:t>
            </w:r>
          </w:p>
          <w:p w14:paraId="2E6B9C70" w14:textId="77777777" w:rsidR="00DE7242" w:rsidRPr="00677546" w:rsidRDefault="00DE7242" w:rsidP="00DE724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ind w:left="317" w:hanging="283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dostępu do swoich danych osobowych, ich sprostowania, usunięcia, ograniczenia przetwarzania, wniesienia sprzeciwu wobec ich przetwarzania, a także p</w:t>
            </w: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>rzenoszenia danych (w granicach określonych w Rozdziale III ogólnego rozporządzenia o ochronie danych osobowych z dnia 27 kwietnia 2016 r.);</w:t>
            </w:r>
          </w:p>
          <w:p w14:paraId="715D4229" w14:textId="77777777" w:rsidR="00DE7242" w:rsidRPr="00677546" w:rsidRDefault="00DE7242" w:rsidP="00DE724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ind w:left="317" w:hanging="283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>cofnięcia wcześniej wyrażonej zgodny, na przetwarzanie w dowolnym momencie bez wpływu na zgodność z prawem przetwarzania dokonanego przed jej wycofaniem;</w:t>
            </w:r>
          </w:p>
          <w:p w14:paraId="21C0180E" w14:textId="77777777" w:rsidR="00DE7242" w:rsidRPr="00677546" w:rsidRDefault="00DE7242" w:rsidP="00DE724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ind w:left="317" w:hanging="283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77546">
              <w:rPr>
                <w:rFonts w:ascii="Arial Narrow" w:hAnsi="Arial Narrow" w:cs="Arial"/>
                <w:bCs/>
                <w:sz w:val="20"/>
                <w:szCs w:val="20"/>
              </w:rPr>
              <w:t>wniesienia skargi do organu nadzorczego, którym jest Prezes Urzędu Ochrony Danych Osobowych.</w:t>
            </w:r>
          </w:p>
        </w:tc>
      </w:tr>
      <w:tr w:rsidR="00DE7242" w:rsidRPr="00DE7242" w14:paraId="568DFCA0" w14:textId="77777777" w:rsidTr="00DE7242">
        <w:trPr>
          <w:trHeight w:val="1125"/>
        </w:trPr>
        <w:tc>
          <w:tcPr>
            <w:tcW w:w="2977" w:type="dxa"/>
          </w:tcPr>
          <w:p w14:paraId="5F716AA6" w14:textId="77777777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Informacja dodatkowa</w:t>
            </w:r>
          </w:p>
        </w:tc>
        <w:tc>
          <w:tcPr>
            <w:tcW w:w="7229" w:type="dxa"/>
          </w:tcPr>
          <w:p w14:paraId="1D1555EC" w14:textId="02AE73D1" w:rsidR="00DE7242" w:rsidRPr="00677546" w:rsidRDefault="00DE7242" w:rsidP="007F3E76">
            <w:pPr>
              <w:spacing w:line="276" w:lineRule="auto"/>
              <w:jc w:val="both"/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</w:pP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 xml:space="preserve">Pani/Pana dane osobowe nie będą podlegały zautomatyzowanemu podejmowaniu decyzji oraz profilowaniu. Podanie danych osobowych jest obowiązkowe, </w:t>
            </w:r>
            <w:r w:rsidRPr="00E9626C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>niepodanie</w:t>
            </w:r>
            <w:r w:rsidRPr="00677546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 xml:space="preserve"> danych uniemożliwi uczestnictwo w</w:t>
            </w:r>
            <w:r w:rsidR="006D7479">
              <w:rPr>
                <w:rFonts w:ascii="Arial Narrow" w:hAnsi="Arial Narrow" w:cs="Arial"/>
                <w:bCs/>
                <w:color w:val="000000"/>
                <w:sz w:val="20"/>
                <w:szCs w:val="20"/>
                <w:u w:color="000000"/>
              </w:rPr>
              <w:t xml:space="preserve"> Komitecie Społecznym.</w:t>
            </w:r>
          </w:p>
        </w:tc>
      </w:tr>
    </w:tbl>
    <w:p w14:paraId="6AC79026" w14:textId="77777777" w:rsidR="00DE7242" w:rsidRPr="00DE7242" w:rsidRDefault="00DE7242" w:rsidP="005222B1">
      <w:pPr>
        <w:spacing w:line="360" w:lineRule="auto"/>
        <w:rPr>
          <w:rFonts w:ascii="Arial Narrow" w:hAnsi="Arial Narrow"/>
        </w:rPr>
      </w:pPr>
    </w:p>
    <w:sectPr w:rsidR="00DE7242" w:rsidRPr="00DE7242" w:rsidSect="007F146F">
      <w:footerReference w:type="default" r:id="rId9"/>
      <w:headerReference w:type="first" r:id="rId10"/>
      <w:pgSz w:w="11906" w:h="16838"/>
      <w:pgMar w:top="1831" w:right="1418" w:bottom="2410" w:left="1418" w:header="204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AC048" w14:textId="77777777" w:rsidR="002807A9" w:rsidRDefault="002807A9">
      <w:r>
        <w:separator/>
      </w:r>
    </w:p>
  </w:endnote>
  <w:endnote w:type="continuationSeparator" w:id="0">
    <w:p w14:paraId="28917296" w14:textId="77777777" w:rsidR="002807A9" w:rsidRDefault="00280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E750F" w14:textId="77777777" w:rsidR="00B77565" w:rsidRDefault="00023B6D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F4B3735" wp14:editId="4251E03D">
          <wp:simplePos x="0" y="0"/>
          <wp:positionH relativeFrom="margin">
            <wp:posOffset>-900430</wp:posOffset>
          </wp:positionH>
          <wp:positionV relativeFrom="paragraph">
            <wp:posOffset>-1627505</wp:posOffset>
          </wp:positionV>
          <wp:extent cx="7560000" cy="1803600"/>
          <wp:effectExtent l="0" t="0" r="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8C939" w14:textId="77777777" w:rsidR="002807A9" w:rsidRDefault="002807A9">
      <w:r>
        <w:rPr>
          <w:color w:val="000000"/>
        </w:rPr>
        <w:separator/>
      </w:r>
    </w:p>
  </w:footnote>
  <w:footnote w:type="continuationSeparator" w:id="0">
    <w:p w14:paraId="2E499203" w14:textId="77777777" w:rsidR="002807A9" w:rsidRDefault="00280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16DC" w14:textId="55B93AC4" w:rsidR="00B77565" w:rsidRDefault="00A6717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104C8B" wp14:editId="0F3835BF">
              <wp:simplePos x="0" y="0"/>
              <wp:positionH relativeFrom="column">
                <wp:posOffset>4252595</wp:posOffset>
              </wp:positionH>
              <wp:positionV relativeFrom="paragraph">
                <wp:posOffset>-1362710</wp:posOffset>
              </wp:positionV>
              <wp:extent cx="1685925" cy="1581150"/>
              <wp:effectExtent l="0" t="0" r="9525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1581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51C20" w14:textId="5B7B0119" w:rsidR="00A67174" w:rsidRDefault="008057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6080E" wp14:editId="18BA85F5">
                                <wp:extent cx="1533525" cy="1533525"/>
                                <wp:effectExtent l="0" t="0" r="9525" b="9525"/>
                                <wp:docPr id="181131240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1312404" name="Obraz 181131240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3525" cy="1533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04C8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34.85pt;margin-top:-107.3pt;width:132.75pt;height:1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" stroked="f">
              <v:textbox>
                <w:txbxContent>
                  <w:p w14:paraId="43051C20" w14:textId="5B7B0119" w:rsidR="00A67174" w:rsidRDefault="0080572C">
                    <w:r>
                      <w:rPr>
                        <w:noProof/>
                      </w:rPr>
                      <w:drawing>
                        <wp:inline distT="0" distB="0" distL="0" distR="0" wp14:anchorId="18E6080E" wp14:editId="18BA85F5">
                          <wp:extent cx="1533525" cy="1533525"/>
                          <wp:effectExtent l="0" t="0" r="9525" b="9525"/>
                          <wp:docPr id="181131240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1312404" name="Obraz 181131240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3525" cy="1533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23B6D">
      <w:rPr>
        <w:noProof/>
      </w:rPr>
      <w:drawing>
        <wp:anchor distT="0" distB="0" distL="114300" distR="114300" simplePos="0" relativeHeight="251657216" behindDoc="1" locked="1" layoutInCell="1" allowOverlap="1" wp14:anchorId="37081F52" wp14:editId="768CAE0B">
          <wp:simplePos x="0" y="0"/>
          <wp:positionH relativeFrom="column">
            <wp:posOffset>-681355</wp:posOffset>
          </wp:positionH>
          <wp:positionV relativeFrom="paragraph">
            <wp:posOffset>-1105535</wp:posOffset>
          </wp:positionV>
          <wp:extent cx="4105275" cy="1039495"/>
          <wp:effectExtent l="0" t="0" r="9525" b="8255"/>
          <wp:wrapNone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103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444A3"/>
    <w:multiLevelType w:val="multilevel"/>
    <w:tmpl w:val="AE7E8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E48C1"/>
    <w:multiLevelType w:val="hybridMultilevel"/>
    <w:tmpl w:val="DC8443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46C0B"/>
    <w:multiLevelType w:val="multilevel"/>
    <w:tmpl w:val="4124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305958"/>
    <w:multiLevelType w:val="multilevel"/>
    <w:tmpl w:val="AA366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4B642D"/>
    <w:multiLevelType w:val="multilevel"/>
    <w:tmpl w:val="99D4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264819">
    <w:abstractNumId w:val="4"/>
  </w:num>
  <w:num w:numId="2" w16cid:durableId="251010267">
    <w:abstractNumId w:val="0"/>
  </w:num>
  <w:num w:numId="3" w16cid:durableId="368994652">
    <w:abstractNumId w:val="3"/>
  </w:num>
  <w:num w:numId="4" w16cid:durableId="1908103847">
    <w:abstractNumId w:val="2"/>
  </w:num>
  <w:num w:numId="5" w16cid:durableId="48307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05"/>
    <w:rsid w:val="00023B6D"/>
    <w:rsid w:val="00074943"/>
    <w:rsid w:val="00074F76"/>
    <w:rsid w:val="000E3638"/>
    <w:rsid w:val="000F4919"/>
    <w:rsid w:val="001031F5"/>
    <w:rsid w:val="00110F38"/>
    <w:rsid w:val="00134FC5"/>
    <w:rsid w:val="0019471E"/>
    <w:rsid w:val="001952D5"/>
    <w:rsid w:val="0019542E"/>
    <w:rsid w:val="001C4C40"/>
    <w:rsid w:val="001D5FF2"/>
    <w:rsid w:val="00215A5E"/>
    <w:rsid w:val="00245451"/>
    <w:rsid w:val="002807A9"/>
    <w:rsid w:val="002B0A3A"/>
    <w:rsid w:val="00315605"/>
    <w:rsid w:val="00336B9A"/>
    <w:rsid w:val="00387E80"/>
    <w:rsid w:val="00397F43"/>
    <w:rsid w:val="003D0AC0"/>
    <w:rsid w:val="00411268"/>
    <w:rsid w:val="00417148"/>
    <w:rsid w:val="00470254"/>
    <w:rsid w:val="004A762D"/>
    <w:rsid w:val="004B1FF9"/>
    <w:rsid w:val="004D4C4D"/>
    <w:rsid w:val="004E5A67"/>
    <w:rsid w:val="005222B1"/>
    <w:rsid w:val="005676F6"/>
    <w:rsid w:val="005B3106"/>
    <w:rsid w:val="005C50AA"/>
    <w:rsid w:val="00677546"/>
    <w:rsid w:val="006D7479"/>
    <w:rsid w:val="0072112E"/>
    <w:rsid w:val="007255D4"/>
    <w:rsid w:val="00745947"/>
    <w:rsid w:val="00751CA9"/>
    <w:rsid w:val="0077668D"/>
    <w:rsid w:val="00780B2B"/>
    <w:rsid w:val="007B308C"/>
    <w:rsid w:val="007F146F"/>
    <w:rsid w:val="0080572C"/>
    <w:rsid w:val="00821415"/>
    <w:rsid w:val="00843778"/>
    <w:rsid w:val="00863877"/>
    <w:rsid w:val="008E4C86"/>
    <w:rsid w:val="00916581"/>
    <w:rsid w:val="009447B8"/>
    <w:rsid w:val="009516CD"/>
    <w:rsid w:val="0095519A"/>
    <w:rsid w:val="0095537E"/>
    <w:rsid w:val="00967369"/>
    <w:rsid w:val="00986609"/>
    <w:rsid w:val="00995B2E"/>
    <w:rsid w:val="009C62FE"/>
    <w:rsid w:val="009E6CE3"/>
    <w:rsid w:val="00A260C0"/>
    <w:rsid w:val="00A67174"/>
    <w:rsid w:val="00AA29D3"/>
    <w:rsid w:val="00B13388"/>
    <w:rsid w:val="00B315FF"/>
    <w:rsid w:val="00B33757"/>
    <w:rsid w:val="00B5376A"/>
    <w:rsid w:val="00B56D02"/>
    <w:rsid w:val="00B77565"/>
    <w:rsid w:val="00BE43EF"/>
    <w:rsid w:val="00BE4714"/>
    <w:rsid w:val="00BE679A"/>
    <w:rsid w:val="00BF24E4"/>
    <w:rsid w:val="00C128B7"/>
    <w:rsid w:val="00C41542"/>
    <w:rsid w:val="00C44B56"/>
    <w:rsid w:val="00C73550"/>
    <w:rsid w:val="00C80591"/>
    <w:rsid w:val="00CC4E7D"/>
    <w:rsid w:val="00D01949"/>
    <w:rsid w:val="00D04475"/>
    <w:rsid w:val="00D33205"/>
    <w:rsid w:val="00D44877"/>
    <w:rsid w:val="00D7123B"/>
    <w:rsid w:val="00D73232"/>
    <w:rsid w:val="00DB3A2C"/>
    <w:rsid w:val="00DD177B"/>
    <w:rsid w:val="00DD4E6B"/>
    <w:rsid w:val="00DD7768"/>
    <w:rsid w:val="00DE7242"/>
    <w:rsid w:val="00E22EB9"/>
    <w:rsid w:val="00E61FB8"/>
    <w:rsid w:val="00E9626C"/>
    <w:rsid w:val="00ED5BEF"/>
    <w:rsid w:val="00F27C7A"/>
    <w:rsid w:val="00F34A45"/>
    <w:rsid w:val="00F56043"/>
    <w:rsid w:val="00F7568E"/>
    <w:rsid w:val="00FA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3E01D"/>
  <w15:docId w15:val="{8D8B7CB6-548E-48C9-BFA7-68E81CCB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7242"/>
    <w:pPr>
      <w:widowControl/>
      <w:suppressAutoHyphens w:val="0"/>
      <w:autoSpaceDN/>
      <w:spacing w:line="276" w:lineRule="auto"/>
      <w:ind w:left="567" w:right="567"/>
      <w:textAlignment w:val="auto"/>
      <w:outlineLvl w:val="0"/>
    </w:pPr>
    <w:rPr>
      <w:rFonts w:ascii="Arial" w:eastAsiaTheme="minorHAnsi" w:hAnsi="Arial"/>
      <w:b/>
      <w:kern w:val="0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unhideWhenUsed/>
    <w:rsid w:val="00F5604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F56043"/>
    <w:rPr>
      <w:rFonts w:cs="Mangal"/>
      <w:szCs w:val="21"/>
    </w:rPr>
  </w:style>
  <w:style w:type="character" w:styleId="Pogrubienie">
    <w:name w:val="Strong"/>
    <w:uiPriority w:val="22"/>
    <w:qFormat/>
    <w:rsid w:val="00BE43EF"/>
    <w:rPr>
      <w:b/>
      <w:bCs/>
    </w:rPr>
  </w:style>
  <w:style w:type="character" w:styleId="Hipercze">
    <w:name w:val="Hyperlink"/>
    <w:basedOn w:val="Domylnaczcionkaakapitu"/>
    <w:uiPriority w:val="99"/>
    <w:unhideWhenUsed/>
    <w:rsid w:val="00134FC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4FC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E7242"/>
    <w:rPr>
      <w:rFonts w:ascii="Arial" w:eastAsiaTheme="minorHAnsi" w:hAnsi="Arial"/>
      <w:b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DE7242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DE72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Normalny"/>
    <w:next w:val="Normalny"/>
    <w:uiPriority w:val="99"/>
    <w:rsid w:val="00DE7242"/>
    <w:pPr>
      <w:widowControl/>
      <w:suppressAutoHyphens w:val="0"/>
      <w:autoSpaceDE w:val="0"/>
      <w:adjustRightInd w:val="0"/>
      <w:spacing w:line="201" w:lineRule="atLeast"/>
      <w:textAlignment w:val="auto"/>
    </w:pPr>
    <w:rPr>
      <w:rFonts w:ascii="Myriad Pro Light" w:eastAsia="Calibri" w:hAnsi="Myriad Pro Light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.wloclawe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czta@um.wloclawe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ACE_GRAFICZNE\UMW\PEN\Logo%20z%20has&#322;em%20Miasto%20Dobrego%20Klimatu\MiastoDobregoKlimatu_papier_szablony\MiastoDobregoKlimatu_papier_logo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MiastoDobregoKlimatu_papier_logo.dotx</Template>
  <TotalTime>5</TotalTime>
  <Pages>4</Pages>
  <Words>961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Zarządzenia nr 52/2026 PMW z dnia 6 lutego 2026 r.</dc:title>
  <dc:creator>Ola Ola</dc:creator>
  <cp:keywords>Załącznik nr 3 do Zarządzenia nr 52/2026 PMW z dnia 6 lutego 2026 r.</cp:keywords>
  <cp:lastModifiedBy>Monika Dębicka</cp:lastModifiedBy>
  <cp:revision>6</cp:revision>
  <dcterms:created xsi:type="dcterms:W3CDTF">2026-02-03T13:01:00Z</dcterms:created>
  <dcterms:modified xsi:type="dcterms:W3CDTF">2026-02-06T10:49:00Z</dcterms:modified>
</cp:coreProperties>
</file>