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6F8F7" w14:textId="4DFB5CF3" w:rsidR="00A260C0" w:rsidRDefault="00A260C0" w:rsidP="00A260C0">
      <w:pPr>
        <w:spacing w:line="240" w:lineRule="exact"/>
        <w:ind w:firstLine="6662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Załącznik  Nr 3</w:t>
      </w:r>
    </w:p>
    <w:p w14:paraId="28E9EDBE" w14:textId="396BD32D" w:rsidR="00A260C0" w:rsidRDefault="00A260C0" w:rsidP="00A260C0">
      <w:pPr>
        <w:spacing w:line="240" w:lineRule="exact"/>
        <w:ind w:firstLine="6662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do Zarządzenia Nr </w:t>
      </w:r>
      <w:r w:rsidR="006B1586">
        <w:rPr>
          <w:rFonts w:ascii="Arial Narrow" w:hAnsi="Arial Narrow"/>
          <w:sz w:val="20"/>
          <w:szCs w:val="20"/>
        </w:rPr>
        <w:t>446/2026</w:t>
      </w:r>
    </w:p>
    <w:p w14:paraId="3152513A" w14:textId="77777777" w:rsidR="00A260C0" w:rsidRDefault="00A260C0" w:rsidP="00A260C0">
      <w:pPr>
        <w:spacing w:line="240" w:lineRule="exact"/>
        <w:ind w:firstLine="6662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Prezydenta Miasta Włocławek</w:t>
      </w:r>
    </w:p>
    <w:p w14:paraId="3E02ECEF" w14:textId="63E9D124" w:rsidR="00A260C0" w:rsidRDefault="00A260C0" w:rsidP="00A260C0">
      <w:pPr>
        <w:spacing w:line="240" w:lineRule="exact"/>
        <w:ind w:firstLine="6662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z dnia </w:t>
      </w:r>
      <w:r w:rsidR="006B1586">
        <w:rPr>
          <w:rFonts w:ascii="Arial Narrow" w:hAnsi="Arial Narrow"/>
          <w:sz w:val="20"/>
          <w:szCs w:val="20"/>
        </w:rPr>
        <w:t>6 października 2026 r.</w:t>
      </w:r>
    </w:p>
    <w:p w14:paraId="177D0406" w14:textId="77777777" w:rsidR="0080572C" w:rsidRDefault="0080572C" w:rsidP="005222B1">
      <w:pPr>
        <w:spacing w:line="360" w:lineRule="auto"/>
        <w:jc w:val="center"/>
        <w:rPr>
          <w:rFonts w:ascii="Arial Narrow" w:hAnsi="Arial Narrow"/>
          <w:b/>
          <w:bCs/>
        </w:rPr>
      </w:pPr>
    </w:p>
    <w:p w14:paraId="58FC819D" w14:textId="7A728C4B" w:rsidR="005222B1" w:rsidRPr="00DE7242" w:rsidRDefault="005222B1" w:rsidP="005222B1">
      <w:pPr>
        <w:spacing w:line="360" w:lineRule="auto"/>
        <w:jc w:val="center"/>
        <w:rPr>
          <w:rFonts w:ascii="Arial Narrow" w:hAnsi="Arial Narrow"/>
          <w:b/>
          <w:bCs/>
        </w:rPr>
      </w:pPr>
      <w:r w:rsidRPr="00DE7242">
        <w:rPr>
          <w:rFonts w:ascii="Arial Narrow" w:hAnsi="Arial Narrow"/>
          <w:b/>
          <w:bCs/>
        </w:rPr>
        <w:t>FORMULARZ ZGŁOSZENIOWY</w:t>
      </w:r>
    </w:p>
    <w:p w14:paraId="0C6ACEE8" w14:textId="77777777" w:rsidR="00242854" w:rsidRDefault="005222B1" w:rsidP="00863877">
      <w:pPr>
        <w:spacing w:line="360" w:lineRule="auto"/>
        <w:jc w:val="center"/>
        <w:rPr>
          <w:rFonts w:ascii="Arial Narrow" w:hAnsi="Arial Narrow"/>
        </w:rPr>
      </w:pPr>
      <w:r w:rsidRPr="00DE7242">
        <w:rPr>
          <w:rFonts w:ascii="Arial Narrow" w:hAnsi="Arial Narrow"/>
        </w:rPr>
        <w:t>na członka Komitetu Społecznego</w:t>
      </w:r>
      <w:r w:rsidR="00863877" w:rsidRPr="00DE7242">
        <w:rPr>
          <w:rFonts w:ascii="Arial Narrow" w:hAnsi="Arial Narrow"/>
        </w:rPr>
        <w:t xml:space="preserve"> </w:t>
      </w:r>
      <w:r w:rsidR="00242854">
        <w:rPr>
          <w:rFonts w:ascii="Arial Narrow" w:hAnsi="Arial Narrow"/>
        </w:rPr>
        <w:t xml:space="preserve">w ramach dodatkowego naboru uzupełniającego </w:t>
      </w:r>
    </w:p>
    <w:p w14:paraId="5EB320CF" w14:textId="7BBC9346" w:rsidR="00863877" w:rsidRPr="00DE7242" w:rsidRDefault="00863877" w:rsidP="00863877">
      <w:pPr>
        <w:spacing w:line="360" w:lineRule="auto"/>
        <w:jc w:val="center"/>
        <w:rPr>
          <w:rFonts w:ascii="Arial Narrow" w:hAnsi="Arial Narrow"/>
        </w:rPr>
      </w:pPr>
      <w:r w:rsidRPr="00DE7242">
        <w:rPr>
          <w:rFonts w:ascii="Arial Narrow" w:hAnsi="Arial Narrow"/>
        </w:rPr>
        <w:t xml:space="preserve">dla </w:t>
      </w:r>
      <w:r w:rsidR="00B13388">
        <w:rPr>
          <w:rFonts w:ascii="Arial Narrow" w:hAnsi="Arial Narrow"/>
        </w:rPr>
        <w:t>p</w:t>
      </w:r>
      <w:r w:rsidRPr="00DE7242">
        <w:rPr>
          <w:rFonts w:ascii="Arial Narrow" w:hAnsi="Arial Narrow"/>
        </w:rPr>
        <w:t xml:space="preserve">rojektu </w:t>
      </w:r>
    </w:p>
    <w:p w14:paraId="782DAEC7" w14:textId="73A5C366" w:rsidR="005222B1" w:rsidRPr="00DE7242" w:rsidRDefault="00B13388" w:rsidP="00863877">
      <w:pPr>
        <w:spacing w:line="360" w:lineRule="auto"/>
        <w:jc w:val="center"/>
        <w:rPr>
          <w:rFonts w:ascii="Arial Narrow" w:hAnsi="Arial Narrow"/>
        </w:rPr>
      </w:pPr>
      <w:r>
        <w:rPr>
          <w:rFonts w:ascii="Arial Narrow" w:hAnsi="Arial Narrow"/>
        </w:rPr>
        <w:t>pn. „</w:t>
      </w:r>
      <w:r w:rsidR="00863877" w:rsidRPr="00DE7242">
        <w:rPr>
          <w:rFonts w:ascii="Arial Narrow" w:hAnsi="Arial Narrow"/>
        </w:rPr>
        <w:t xml:space="preserve">Włocławek – </w:t>
      </w:r>
      <w:r w:rsidR="00BE679A" w:rsidRPr="00843778">
        <w:rPr>
          <w:rFonts w:ascii="Arial Narrow" w:hAnsi="Arial Narrow"/>
        </w:rPr>
        <w:t>M</w:t>
      </w:r>
      <w:r w:rsidR="00863877" w:rsidRPr="00DE7242">
        <w:rPr>
          <w:rFonts w:ascii="Arial Narrow" w:hAnsi="Arial Narrow"/>
        </w:rPr>
        <w:t>iasto dobrego klimatu dla gospodarki, środowiska i wygodnego życia</w:t>
      </w:r>
      <w:r>
        <w:rPr>
          <w:rFonts w:ascii="Arial Narrow" w:hAnsi="Arial Narrow"/>
        </w:rPr>
        <w:t>”</w:t>
      </w:r>
      <w:r w:rsidR="005222B1" w:rsidRPr="00DE7242">
        <w:rPr>
          <w:rFonts w:ascii="Arial Narrow" w:hAnsi="Arial Narrow"/>
        </w:rPr>
        <w:br/>
        <w:t>w ramach Polsko-Szwajcarskiego Programu Rozwoju Miast</w:t>
      </w:r>
    </w:p>
    <w:p w14:paraId="1EF1216D" w14:textId="77777777" w:rsidR="005222B1" w:rsidRPr="00DE7242" w:rsidRDefault="005222B1" w:rsidP="005222B1">
      <w:pPr>
        <w:spacing w:line="360" w:lineRule="auto"/>
        <w:rPr>
          <w:rFonts w:ascii="Arial Narrow" w:hAnsi="Arial Narrow"/>
        </w:rPr>
      </w:pPr>
    </w:p>
    <w:p w14:paraId="37719653" w14:textId="77777777" w:rsidR="00387E80" w:rsidRPr="00DE7242" w:rsidRDefault="00387E80" w:rsidP="005222B1">
      <w:pPr>
        <w:spacing w:line="360" w:lineRule="auto"/>
        <w:rPr>
          <w:rFonts w:ascii="Arial Narrow" w:hAnsi="Arial Narrow"/>
        </w:rPr>
      </w:pPr>
    </w:p>
    <w:p w14:paraId="0B970474" w14:textId="77777777" w:rsidR="005222B1" w:rsidRPr="00DE7242" w:rsidRDefault="005222B1" w:rsidP="005222B1">
      <w:pPr>
        <w:spacing w:line="360" w:lineRule="auto"/>
        <w:rPr>
          <w:rFonts w:ascii="Arial Narrow" w:hAnsi="Arial Narrow"/>
          <w:b/>
          <w:bCs/>
        </w:rPr>
      </w:pPr>
      <w:r w:rsidRPr="00DE7242">
        <w:rPr>
          <w:rFonts w:ascii="Arial Narrow" w:hAnsi="Arial Narrow"/>
          <w:b/>
          <w:bCs/>
        </w:rPr>
        <w:t>I. Dane kandydata</w:t>
      </w:r>
    </w:p>
    <w:p w14:paraId="3B9288DE" w14:textId="1BA0B257" w:rsidR="005222B1" w:rsidRPr="00DE7242" w:rsidRDefault="005222B1" w:rsidP="005222B1">
      <w:pPr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DE7242">
        <w:rPr>
          <w:rFonts w:ascii="Arial Narrow" w:hAnsi="Arial Narrow"/>
          <w:b/>
          <w:bCs/>
        </w:rPr>
        <w:t>Imię i nazwisko:</w:t>
      </w:r>
      <w:r w:rsidRPr="00DE7242">
        <w:rPr>
          <w:rFonts w:ascii="Arial Narrow" w:hAnsi="Arial Narrow"/>
        </w:rPr>
        <w:br/>
        <w:t>.............................................................................................................................</w:t>
      </w:r>
      <w:r w:rsidR="00387E80" w:rsidRPr="00DE7242">
        <w:rPr>
          <w:rFonts w:ascii="Arial Narrow" w:hAnsi="Arial Narrow"/>
        </w:rPr>
        <w:br/>
      </w:r>
    </w:p>
    <w:p w14:paraId="7F99855C" w14:textId="7EE67251" w:rsidR="005222B1" w:rsidRPr="00DE7242" w:rsidRDefault="00DD4E6B" w:rsidP="005222B1">
      <w:pPr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DE7242">
        <w:rPr>
          <w:rFonts w:ascii="Arial Narrow" w:hAnsi="Arial Narrow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2654FED" wp14:editId="3E357864">
                <wp:simplePos x="0" y="0"/>
                <wp:positionH relativeFrom="column">
                  <wp:posOffset>190500</wp:posOffset>
                </wp:positionH>
                <wp:positionV relativeFrom="paragraph">
                  <wp:posOffset>801370</wp:posOffset>
                </wp:positionV>
                <wp:extent cx="165735" cy="165735"/>
                <wp:effectExtent l="0" t="0" r="24765" b="24765"/>
                <wp:wrapSquare wrapText="bothSides"/>
                <wp:docPr id="36326645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" cy="165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98531E" w14:textId="77777777" w:rsidR="00DD4E6B" w:rsidRDefault="00DD4E6B" w:rsidP="00DD4E6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654FE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15pt;margin-top:63.1pt;width:13.05pt;height:13.0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">
                <v:textbox>
                  <w:txbxContent>
                    <w:p w14:paraId="1F98531E" w14:textId="77777777" w:rsidR="00DD4E6B" w:rsidRDefault="00DD4E6B" w:rsidP="00DD4E6B"/>
                  </w:txbxContent>
                </v:textbox>
                <w10:wrap type="square"/>
              </v:shape>
            </w:pict>
          </mc:Fallback>
        </mc:AlternateContent>
      </w:r>
      <w:r w:rsidRPr="00DE7242">
        <w:rPr>
          <w:rFonts w:ascii="Arial Narrow" w:hAnsi="Arial Narrow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235F00A" wp14:editId="5F2EFE1E">
                <wp:simplePos x="0" y="0"/>
                <wp:positionH relativeFrom="column">
                  <wp:posOffset>189230</wp:posOffset>
                </wp:positionH>
                <wp:positionV relativeFrom="paragraph">
                  <wp:posOffset>538480</wp:posOffset>
                </wp:positionV>
                <wp:extent cx="165735" cy="165735"/>
                <wp:effectExtent l="0" t="0" r="24765" b="24765"/>
                <wp:wrapSquare wrapText="bothSides"/>
                <wp:docPr id="100284718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" cy="165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2ADB3" w14:textId="77777777" w:rsidR="00DD4E6B" w:rsidRDefault="00DD4E6B" w:rsidP="00DD4E6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5F00A" id="_x0000_s1027" type="#_x0000_t202" style="position:absolute;left:0;text-align:left;margin-left:14.9pt;margin-top:42.4pt;width:13.05pt;height:13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">
                <v:textbox>
                  <w:txbxContent>
                    <w:p w14:paraId="1972ADB3" w14:textId="77777777" w:rsidR="00DD4E6B" w:rsidRDefault="00DD4E6B" w:rsidP="00DD4E6B"/>
                  </w:txbxContent>
                </v:textbox>
                <w10:wrap type="square"/>
              </v:shape>
            </w:pict>
          </mc:Fallback>
        </mc:AlternateContent>
      </w:r>
      <w:r w:rsidRPr="00DE7242">
        <w:rPr>
          <w:rFonts w:ascii="Arial Narrow" w:hAnsi="Arial Narrow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76E0CAE" wp14:editId="0D947B1E">
                <wp:simplePos x="0" y="0"/>
                <wp:positionH relativeFrom="column">
                  <wp:posOffset>191770</wp:posOffset>
                </wp:positionH>
                <wp:positionV relativeFrom="paragraph">
                  <wp:posOffset>1586230</wp:posOffset>
                </wp:positionV>
                <wp:extent cx="165735" cy="165735"/>
                <wp:effectExtent l="0" t="0" r="21590" b="12065"/>
                <wp:wrapSquare wrapText="bothSides"/>
                <wp:docPr id="146623983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" cy="165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3BD4E" w14:textId="77777777" w:rsidR="00DD4E6B" w:rsidRDefault="00DD4E6B" w:rsidP="00DD4E6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E0CAE" id="_x0000_s1028" type="#_x0000_t202" style="position:absolute;left:0;text-align:left;margin-left:15.1pt;margin-top:124.9pt;width:13.05pt;height:13.0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">
                <v:textbox>
                  <w:txbxContent>
                    <w:p w14:paraId="2C83BD4E" w14:textId="77777777" w:rsidR="00DD4E6B" w:rsidRDefault="00DD4E6B" w:rsidP="00DD4E6B"/>
                  </w:txbxContent>
                </v:textbox>
                <w10:wrap type="square"/>
              </v:shape>
            </w:pict>
          </mc:Fallback>
        </mc:AlternateContent>
      </w:r>
      <w:r w:rsidRPr="00DE7242">
        <w:rPr>
          <w:rFonts w:ascii="Arial Narrow" w:hAnsi="Arial Narrow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55D2DF1" wp14:editId="1C4E6C2A">
                <wp:simplePos x="0" y="0"/>
                <wp:positionH relativeFrom="column">
                  <wp:posOffset>191770</wp:posOffset>
                </wp:positionH>
                <wp:positionV relativeFrom="paragraph">
                  <wp:posOffset>1313180</wp:posOffset>
                </wp:positionV>
                <wp:extent cx="165735" cy="165735"/>
                <wp:effectExtent l="0" t="0" r="21590" b="12065"/>
                <wp:wrapSquare wrapText="bothSides"/>
                <wp:docPr id="139293523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" cy="165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96B98" w14:textId="77777777" w:rsidR="00DD4E6B" w:rsidRDefault="00DD4E6B" w:rsidP="00DD4E6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D2DF1" id="_x0000_s1029" type="#_x0000_t202" style="position:absolute;left:0;text-align:left;margin-left:15.1pt;margin-top:103.4pt;width:13.05pt;height:13.0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">
                <v:textbox>
                  <w:txbxContent>
                    <w:p w14:paraId="41A96B98" w14:textId="77777777" w:rsidR="00DD4E6B" w:rsidRDefault="00DD4E6B" w:rsidP="00DD4E6B"/>
                  </w:txbxContent>
                </v:textbox>
                <w10:wrap type="square"/>
              </v:shape>
            </w:pict>
          </mc:Fallback>
        </mc:AlternateContent>
      </w:r>
      <w:r w:rsidRPr="00DE7242">
        <w:rPr>
          <w:rFonts w:ascii="Arial Narrow" w:hAnsi="Arial Narrow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E575C18" wp14:editId="34BB312F">
                <wp:simplePos x="0" y="0"/>
                <wp:positionH relativeFrom="column">
                  <wp:posOffset>190500</wp:posOffset>
                </wp:positionH>
                <wp:positionV relativeFrom="paragraph">
                  <wp:posOffset>1054735</wp:posOffset>
                </wp:positionV>
                <wp:extent cx="165735" cy="165735"/>
                <wp:effectExtent l="0" t="0" r="21590" b="12065"/>
                <wp:wrapSquare wrapText="bothSides"/>
                <wp:docPr id="93751596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" cy="165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FCDB9" w14:textId="77777777" w:rsidR="00DD4E6B" w:rsidRDefault="00DD4E6B" w:rsidP="00DD4E6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75C18" id="_x0000_s1030" type="#_x0000_t202" style="position:absolute;left:0;text-align:left;margin-left:15pt;margin-top:83.05pt;width:13.05pt;height:13.0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">
                <v:textbox>
                  <w:txbxContent>
                    <w:p w14:paraId="230FCDB9" w14:textId="77777777" w:rsidR="00DD4E6B" w:rsidRDefault="00DD4E6B" w:rsidP="00DD4E6B"/>
                  </w:txbxContent>
                </v:textbox>
                <w10:wrap type="square"/>
              </v:shape>
            </w:pict>
          </mc:Fallback>
        </mc:AlternateContent>
      </w:r>
      <w:r w:rsidRPr="00DE7242">
        <w:rPr>
          <w:rFonts w:ascii="Arial Narrow" w:hAnsi="Arial Narrow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DE1D5A6" wp14:editId="4780E925">
                <wp:simplePos x="0" y="0"/>
                <wp:positionH relativeFrom="column">
                  <wp:posOffset>191432</wp:posOffset>
                </wp:positionH>
                <wp:positionV relativeFrom="paragraph">
                  <wp:posOffset>263897</wp:posOffset>
                </wp:positionV>
                <wp:extent cx="165735" cy="165735"/>
                <wp:effectExtent l="0" t="0" r="21590" b="12065"/>
                <wp:wrapSquare wrapText="bothSides"/>
                <wp:docPr id="62730933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" cy="165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42B60F" w14:textId="1DEC4BC4" w:rsidR="00DD4E6B" w:rsidRDefault="00DD4E6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1D5A6" id="_x0000_s1031" type="#_x0000_t202" style="position:absolute;left:0;text-align:left;margin-left:15.05pt;margin-top:20.8pt;width:13.05pt;height:13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">
                <v:textbox>
                  <w:txbxContent>
                    <w:p w14:paraId="3B42B60F" w14:textId="1DEC4BC4" w:rsidR="00DD4E6B" w:rsidRDefault="00DD4E6B"/>
                  </w:txbxContent>
                </v:textbox>
                <w10:wrap type="square"/>
              </v:shape>
            </w:pict>
          </mc:Fallback>
        </mc:AlternateContent>
      </w:r>
      <w:r w:rsidRPr="00DE7242">
        <w:rPr>
          <w:rFonts w:ascii="Arial Narrow" w:hAnsi="Arial Narrow"/>
          <w:b/>
          <w:bCs/>
        </w:rPr>
        <w:t>Wiek:</w:t>
      </w:r>
      <w:r w:rsidR="005222B1" w:rsidRPr="00DE7242">
        <w:rPr>
          <w:rFonts w:ascii="Arial Narrow" w:hAnsi="Arial Narrow"/>
        </w:rPr>
        <w:br/>
      </w:r>
      <w:r w:rsidRPr="00DE7242">
        <w:rPr>
          <w:rFonts w:ascii="Arial Narrow" w:hAnsi="Arial Narrow"/>
        </w:rPr>
        <w:t xml:space="preserve">18-24  </w:t>
      </w:r>
      <w:r w:rsidRPr="00DE7242">
        <w:rPr>
          <w:rFonts w:ascii="Arial Narrow" w:hAnsi="Arial Narrow"/>
        </w:rPr>
        <w:br/>
        <w:t>25-34</w:t>
      </w:r>
      <w:r w:rsidRPr="00DE7242">
        <w:rPr>
          <w:rFonts w:ascii="Arial Narrow" w:hAnsi="Arial Narrow"/>
        </w:rPr>
        <w:br/>
        <w:t>35-44</w:t>
      </w:r>
      <w:r w:rsidRPr="00DE7242">
        <w:rPr>
          <w:rFonts w:ascii="Arial Narrow" w:hAnsi="Arial Narrow"/>
        </w:rPr>
        <w:br/>
        <w:t>45-54</w:t>
      </w:r>
      <w:r w:rsidRPr="00DE7242">
        <w:rPr>
          <w:rFonts w:ascii="Arial Narrow" w:hAnsi="Arial Narrow"/>
        </w:rPr>
        <w:br/>
        <w:t>55-64</w:t>
      </w:r>
      <w:r w:rsidRPr="00DE7242">
        <w:rPr>
          <w:rFonts w:ascii="Arial Narrow" w:hAnsi="Arial Narrow"/>
        </w:rPr>
        <w:br/>
        <w:t>65 lat i więcej</w:t>
      </w:r>
      <w:r w:rsidR="00387E80" w:rsidRPr="00DE7242">
        <w:rPr>
          <w:rFonts w:ascii="Arial Narrow" w:hAnsi="Arial Narrow"/>
        </w:rPr>
        <w:br/>
      </w:r>
    </w:p>
    <w:p w14:paraId="3F9E1D06" w14:textId="69BC8EE6" w:rsidR="005222B1" w:rsidRPr="00DE7242" w:rsidRDefault="005222B1" w:rsidP="005222B1">
      <w:pPr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DE7242">
        <w:rPr>
          <w:rFonts w:ascii="Arial Narrow" w:hAnsi="Arial Narrow"/>
          <w:b/>
          <w:bCs/>
        </w:rPr>
        <w:t>Adres zamieszkania:</w:t>
      </w:r>
      <w:r w:rsidRPr="00DE7242">
        <w:rPr>
          <w:rFonts w:ascii="Arial Narrow" w:hAnsi="Arial Narrow"/>
        </w:rPr>
        <w:br/>
        <w:t>.............................................................................................................................</w:t>
      </w:r>
      <w:r w:rsidRPr="00DE7242">
        <w:rPr>
          <w:rFonts w:ascii="Arial Narrow" w:hAnsi="Arial Narrow"/>
        </w:rPr>
        <w:br/>
        <w:t>.............................................................................................................................</w:t>
      </w:r>
      <w:r w:rsidR="00387E80" w:rsidRPr="00DE7242">
        <w:rPr>
          <w:rFonts w:ascii="Arial Narrow" w:hAnsi="Arial Narrow"/>
        </w:rPr>
        <w:br/>
      </w:r>
    </w:p>
    <w:p w14:paraId="2FCC39BC" w14:textId="01C308F7" w:rsidR="005222B1" w:rsidRPr="00DE7242" w:rsidRDefault="005222B1" w:rsidP="005222B1">
      <w:pPr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DE7242">
        <w:rPr>
          <w:rFonts w:ascii="Arial Narrow" w:hAnsi="Arial Narrow"/>
          <w:b/>
          <w:bCs/>
        </w:rPr>
        <w:t>Telefon kontaktowy:</w:t>
      </w:r>
      <w:r w:rsidRPr="00DE7242">
        <w:rPr>
          <w:rFonts w:ascii="Arial Narrow" w:hAnsi="Arial Narrow"/>
        </w:rPr>
        <w:br/>
        <w:t>.............................................................................................................................</w:t>
      </w:r>
      <w:r w:rsidR="00387E80" w:rsidRPr="00DE7242">
        <w:rPr>
          <w:rFonts w:ascii="Arial Narrow" w:hAnsi="Arial Narrow"/>
        </w:rPr>
        <w:br/>
      </w:r>
    </w:p>
    <w:p w14:paraId="48CFB0DF" w14:textId="77777777" w:rsidR="005222B1" w:rsidRPr="00DE7242" w:rsidRDefault="005222B1" w:rsidP="005222B1">
      <w:pPr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DE7242">
        <w:rPr>
          <w:rFonts w:ascii="Arial Narrow" w:hAnsi="Arial Narrow"/>
          <w:b/>
          <w:bCs/>
        </w:rPr>
        <w:t>Adres e-mail:</w:t>
      </w:r>
      <w:r w:rsidRPr="00DE7242">
        <w:rPr>
          <w:rFonts w:ascii="Arial Narrow" w:hAnsi="Arial Narrow"/>
        </w:rPr>
        <w:br/>
        <w:t>.............................................................................................................................</w:t>
      </w:r>
    </w:p>
    <w:p w14:paraId="62C1311A" w14:textId="37540AC9" w:rsidR="005222B1" w:rsidRPr="00DE7242" w:rsidRDefault="005222B1" w:rsidP="005222B1">
      <w:pPr>
        <w:spacing w:line="360" w:lineRule="auto"/>
        <w:rPr>
          <w:rFonts w:ascii="Arial Narrow" w:hAnsi="Arial Narrow"/>
        </w:rPr>
      </w:pPr>
    </w:p>
    <w:p w14:paraId="2885A756" w14:textId="77777777" w:rsidR="005222B1" w:rsidRPr="00DE7242" w:rsidRDefault="005222B1" w:rsidP="005222B1">
      <w:pPr>
        <w:spacing w:line="360" w:lineRule="auto"/>
        <w:rPr>
          <w:rFonts w:ascii="Arial Narrow" w:hAnsi="Arial Narrow"/>
          <w:b/>
          <w:bCs/>
        </w:rPr>
      </w:pPr>
      <w:r w:rsidRPr="00DE7242">
        <w:rPr>
          <w:rFonts w:ascii="Arial Narrow" w:hAnsi="Arial Narrow"/>
          <w:b/>
          <w:bCs/>
        </w:rPr>
        <w:t>II. Reprezentowany sektor / środowisko</w:t>
      </w:r>
    </w:p>
    <w:p w14:paraId="2A714F82" w14:textId="4D19307E" w:rsidR="005222B1" w:rsidRPr="00DE7242" w:rsidRDefault="005222B1" w:rsidP="005222B1">
      <w:pPr>
        <w:spacing w:line="360" w:lineRule="auto"/>
        <w:rPr>
          <w:rFonts w:ascii="Arial Narrow" w:hAnsi="Arial Narrow"/>
        </w:rPr>
      </w:pPr>
      <w:r w:rsidRPr="00DE7242">
        <w:rPr>
          <w:rFonts w:ascii="Arial Narrow" w:hAnsi="Arial Narrow"/>
        </w:rPr>
        <w:t>(zaznaczyć właściwe</w:t>
      </w:r>
      <w:r w:rsidR="004B1FF9" w:rsidRPr="00DE7242">
        <w:rPr>
          <w:rFonts w:ascii="Arial Narrow" w:hAnsi="Arial Narrow"/>
        </w:rPr>
        <w:t>, możliwa więcej niż jedna odpowiedź</w:t>
      </w:r>
      <w:r w:rsidRPr="00DE7242">
        <w:rPr>
          <w:rFonts w:ascii="Arial Narrow" w:hAnsi="Arial Narrow"/>
        </w:rPr>
        <w:t>)</w:t>
      </w:r>
    </w:p>
    <w:p w14:paraId="5803E9B8" w14:textId="77777777" w:rsidR="005222B1" w:rsidRPr="00DE7242" w:rsidRDefault="005222B1" w:rsidP="005222B1">
      <w:pPr>
        <w:spacing w:line="360" w:lineRule="auto"/>
        <w:rPr>
          <w:rFonts w:ascii="Arial Narrow" w:hAnsi="Arial Narrow"/>
        </w:rPr>
      </w:pPr>
      <w:r w:rsidRPr="00DE7242">
        <w:rPr>
          <w:rFonts w:ascii="Arial Narrow" w:hAnsi="Arial Narrow"/>
        </w:rPr>
        <w:t>□ mieszkaniec/mieszkanka miasta</w:t>
      </w:r>
      <w:r w:rsidRPr="00DE7242">
        <w:rPr>
          <w:rFonts w:ascii="Arial Narrow" w:hAnsi="Arial Narrow"/>
        </w:rPr>
        <w:br/>
        <w:t>□ organizacja pozarządowa (nazwa: ...............................................................................)</w:t>
      </w:r>
      <w:r w:rsidRPr="00DE7242">
        <w:rPr>
          <w:rFonts w:ascii="Arial Narrow" w:hAnsi="Arial Narrow"/>
        </w:rPr>
        <w:br/>
        <w:t>□ przedsiębiorca (nazwa firmy: .....................................................................................)</w:t>
      </w:r>
      <w:r w:rsidRPr="00DE7242">
        <w:rPr>
          <w:rFonts w:ascii="Arial Narrow" w:hAnsi="Arial Narrow"/>
        </w:rPr>
        <w:br/>
        <w:t>□ instytucja publiczna / edukacyjna / kulturalna (jaka?: ..............................................)</w:t>
      </w:r>
      <w:r w:rsidRPr="00DE7242">
        <w:rPr>
          <w:rFonts w:ascii="Arial Narrow" w:hAnsi="Arial Narrow"/>
        </w:rPr>
        <w:br/>
        <w:t>□ środowisko eksperckie / zawodowe (jakie?: .............................................................)</w:t>
      </w:r>
      <w:r w:rsidRPr="00DE7242">
        <w:rPr>
          <w:rFonts w:ascii="Arial Narrow" w:hAnsi="Arial Narrow"/>
        </w:rPr>
        <w:br/>
        <w:t>□ inne (jakie?: ..............................................................................................................)</w:t>
      </w:r>
    </w:p>
    <w:p w14:paraId="292A1A3A" w14:textId="2E2E8714" w:rsidR="005222B1" w:rsidRPr="00DE7242" w:rsidRDefault="005222B1" w:rsidP="005222B1">
      <w:pPr>
        <w:spacing w:line="360" w:lineRule="auto"/>
        <w:rPr>
          <w:rFonts w:ascii="Arial Narrow" w:hAnsi="Arial Narrow"/>
        </w:rPr>
      </w:pPr>
    </w:p>
    <w:p w14:paraId="4F3CE981" w14:textId="77777777" w:rsidR="005222B1" w:rsidRPr="00DE7242" w:rsidRDefault="005222B1" w:rsidP="005222B1">
      <w:pPr>
        <w:spacing w:line="360" w:lineRule="auto"/>
        <w:rPr>
          <w:rFonts w:ascii="Arial Narrow" w:hAnsi="Arial Narrow"/>
          <w:b/>
          <w:bCs/>
        </w:rPr>
      </w:pPr>
      <w:r w:rsidRPr="00DE7242">
        <w:rPr>
          <w:rFonts w:ascii="Arial Narrow" w:hAnsi="Arial Narrow"/>
          <w:b/>
          <w:bCs/>
        </w:rPr>
        <w:t>III. Uzasadnienie kandydatury</w:t>
      </w:r>
    </w:p>
    <w:p w14:paraId="6ED6C9CF" w14:textId="087B2D41" w:rsidR="005222B1" w:rsidRPr="00DE7242" w:rsidRDefault="005222B1" w:rsidP="005222B1">
      <w:pPr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DE7242">
        <w:rPr>
          <w:rFonts w:ascii="Arial Narrow" w:hAnsi="Arial Narrow"/>
          <w:b/>
          <w:bCs/>
        </w:rPr>
        <w:t xml:space="preserve">Dlaczego </w:t>
      </w:r>
      <w:r w:rsidR="00B13388">
        <w:rPr>
          <w:rFonts w:ascii="Arial Narrow" w:hAnsi="Arial Narrow"/>
          <w:b/>
          <w:bCs/>
        </w:rPr>
        <w:t xml:space="preserve">Pan/Pani chce </w:t>
      </w:r>
      <w:r w:rsidRPr="00DE7242">
        <w:rPr>
          <w:rFonts w:ascii="Arial Narrow" w:hAnsi="Arial Narrow"/>
          <w:b/>
          <w:bCs/>
        </w:rPr>
        <w:t>zostać członkiem Komitetu Społecznego?</w:t>
      </w:r>
      <w:r w:rsidRPr="00DE7242">
        <w:rPr>
          <w:rFonts w:ascii="Arial Narrow" w:hAnsi="Arial Narrow"/>
        </w:rPr>
        <w:br/>
        <w:t>.............................................................................................................................</w:t>
      </w:r>
      <w:r w:rsidRPr="00DE7242">
        <w:rPr>
          <w:rFonts w:ascii="Arial Narrow" w:hAnsi="Arial Narrow"/>
        </w:rPr>
        <w:br/>
        <w:t>.............................................................................................................................</w:t>
      </w:r>
      <w:r w:rsidRPr="00DE7242">
        <w:rPr>
          <w:rFonts w:ascii="Arial Narrow" w:hAnsi="Arial Narrow"/>
        </w:rPr>
        <w:br/>
        <w:t>.............................................................................................................................</w:t>
      </w:r>
    </w:p>
    <w:p w14:paraId="41090322" w14:textId="61717970" w:rsidR="005222B1" w:rsidRPr="00DE7242" w:rsidRDefault="00C73550" w:rsidP="005222B1">
      <w:pPr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DE7242">
        <w:rPr>
          <w:rFonts w:ascii="Arial Narrow" w:hAnsi="Arial Narrow"/>
          <w:b/>
          <w:bCs/>
        </w:rPr>
        <w:t>Posiadane d</w:t>
      </w:r>
      <w:r w:rsidR="005222B1" w:rsidRPr="00DE7242">
        <w:rPr>
          <w:rFonts w:ascii="Arial Narrow" w:hAnsi="Arial Narrow"/>
          <w:b/>
          <w:bCs/>
        </w:rPr>
        <w:t>oświadczenie lub kompetencje przydatne w pracy Komitetu (</w:t>
      </w:r>
      <w:r w:rsidRPr="00DE7242">
        <w:rPr>
          <w:rFonts w:ascii="Arial Narrow" w:hAnsi="Arial Narrow"/>
          <w:b/>
          <w:bCs/>
        </w:rPr>
        <w:t>w zakresie ochrony</w:t>
      </w:r>
      <w:r w:rsidR="0019471E">
        <w:rPr>
          <w:rFonts w:ascii="Arial Narrow" w:hAnsi="Arial Narrow"/>
          <w:b/>
          <w:bCs/>
        </w:rPr>
        <w:t xml:space="preserve"> z</w:t>
      </w:r>
      <w:r w:rsidRPr="00DE7242">
        <w:rPr>
          <w:rFonts w:ascii="Arial Narrow" w:hAnsi="Arial Narrow"/>
          <w:b/>
          <w:bCs/>
        </w:rPr>
        <w:t>drowia/edukacji/</w:t>
      </w:r>
      <w:r w:rsidR="00C44B56">
        <w:rPr>
          <w:rFonts w:ascii="Arial Narrow" w:hAnsi="Arial Narrow"/>
          <w:b/>
          <w:bCs/>
        </w:rPr>
        <w:t>ekologii</w:t>
      </w:r>
      <w:r w:rsidR="00843778">
        <w:rPr>
          <w:rFonts w:ascii="Arial Narrow" w:hAnsi="Arial Narrow"/>
          <w:b/>
          <w:bCs/>
        </w:rPr>
        <w:t>/</w:t>
      </w:r>
      <w:r w:rsidR="005C50AA" w:rsidRPr="00843778">
        <w:rPr>
          <w:rFonts w:ascii="Arial Narrow" w:hAnsi="Arial Narrow"/>
          <w:b/>
          <w:bCs/>
        </w:rPr>
        <w:t>środowiska</w:t>
      </w:r>
      <w:r w:rsidRPr="00DE7242">
        <w:rPr>
          <w:rFonts w:ascii="Arial Narrow" w:hAnsi="Arial Narrow"/>
          <w:b/>
          <w:bCs/>
        </w:rPr>
        <w:t>/przedsiębiorczości</w:t>
      </w:r>
      <w:r w:rsidR="005C50AA">
        <w:rPr>
          <w:rFonts w:ascii="Arial Narrow" w:hAnsi="Arial Narrow"/>
          <w:b/>
          <w:bCs/>
        </w:rPr>
        <w:t>/bezpieczeństwa/</w:t>
      </w:r>
      <w:r w:rsidR="0077668D">
        <w:rPr>
          <w:rFonts w:ascii="Arial Narrow" w:hAnsi="Arial Narrow"/>
          <w:b/>
          <w:bCs/>
        </w:rPr>
        <w:t>współpracy z</w:t>
      </w:r>
      <w:r w:rsidR="00843778">
        <w:rPr>
          <w:rFonts w:ascii="Arial Narrow" w:hAnsi="Arial Narrow"/>
          <w:b/>
          <w:bCs/>
        </w:rPr>
        <w:t> </w:t>
      </w:r>
      <w:r w:rsidR="0077668D">
        <w:rPr>
          <w:rFonts w:ascii="Arial Narrow" w:hAnsi="Arial Narrow"/>
          <w:b/>
          <w:bCs/>
        </w:rPr>
        <w:t>młodzieżą</w:t>
      </w:r>
      <w:r w:rsidR="005222B1" w:rsidRPr="00DE7242">
        <w:rPr>
          <w:rFonts w:ascii="Arial Narrow" w:hAnsi="Arial Narrow"/>
          <w:b/>
          <w:bCs/>
        </w:rPr>
        <w:t>):</w:t>
      </w:r>
      <w:r w:rsidR="005222B1" w:rsidRPr="00DE7242">
        <w:rPr>
          <w:rFonts w:ascii="Arial Narrow" w:hAnsi="Arial Narrow"/>
        </w:rPr>
        <w:br/>
        <w:t>.............................................................................................................................</w:t>
      </w:r>
      <w:r w:rsidR="005222B1" w:rsidRPr="00DE7242">
        <w:rPr>
          <w:rFonts w:ascii="Arial Narrow" w:hAnsi="Arial Narrow"/>
        </w:rPr>
        <w:br/>
        <w:t>.............................................................................................................................</w:t>
      </w:r>
      <w:r w:rsidR="005222B1" w:rsidRPr="00DE7242">
        <w:rPr>
          <w:rFonts w:ascii="Arial Narrow" w:hAnsi="Arial Narrow"/>
        </w:rPr>
        <w:br/>
        <w:t>.............................................................................................................................</w:t>
      </w:r>
    </w:p>
    <w:p w14:paraId="11CA0FCA" w14:textId="476271C1" w:rsidR="005222B1" w:rsidRPr="00DE7242" w:rsidRDefault="005222B1" w:rsidP="005222B1">
      <w:pPr>
        <w:spacing w:line="360" w:lineRule="auto"/>
        <w:rPr>
          <w:rFonts w:ascii="Arial Narrow" w:hAnsi="Arial Narrow"/>
        </w:rPr>
      </w:pPr>
    </w:p>
    <w:p w14:paraId="41936359" w14:textId="33E38D38" w:rsidR="0072112E" w:rsidRPr="00C80591" w:rsidRDefault="005222B1" w:rsidP="00C80591">
      <w:pPr>
        <w:spacing w:line="360" w:lineRule="auto"/>
        <w:rPr>
          <w:rFonts w:ascii="Arial Narrow" w:hAnsi="Arial Narrow"/>
          <w:b/>
          <w:bCs/>
        </w:rPr>
      </w:pPr>
      <w:r w:rsidRPr="00DE7242">
        <w:rPr>
          <w:rFonts w:ascii="Arial Narrow" w:hAnsi="Arial Narrow"/>
          <w:b/>
          <w:bCs/>
        </w:rPr>
        <w:t>IV. Oświadczenia kandydata</w:t>
      </w:r>
    </w:p>
    <w:p w14:paraId="2F0257BA" w14:textId="65169FD7" w:rsidR="005222B1" w:rsidRPr="00DE7242" w:rsidRDefault="00C80591" w:rsidP="0072112E">
      <w:pPr>
        <w:numPr>
          <w:ilvl w:val="0"/>
          <w:numId w:val="4"/>
        </w:numPr>
        <w:spacing w:line="360" w:lineRule="auto"/>
        <w:rPr>
          <w:rFonts w:ascii="Arial Narrow" w:hAnsi="Arial Narrow"/>
        </w:rPr>
      </w:pPr>
      <w:r w:rsidRPr="00DE7242">
        <w:rPr>
          <w:rFonts w:ascii="Arial Narrow" w:hAnsi="Arial Narrow"/>
        </w:rPr>
        <w:t>Oświadczam, że zapoznałem/</w:t>
      </w:r>
      <w:proofErr w:type="spellStart"/>
      <w:r w:rsidRPr="00DE7242">
        <w:rPr>
          <w:rFonts w:ascii="Arial Narrow" w:hAnsi="Arial Narrow"/>
        </w:rPr>
        <w:t>am</w:t>
      </w:r>
      <w:proofErr w:type="spellEnd"/>
      <w:r w:rsidRPr="00DE7242">
        <w:rPr>
          <w:rFonts w:ascii="Arial Narrow" w:hAnsi="Arial Narrow"/>
        </w:rPr>
        <w:t xml:space="preserve"> się z </w:t>
      </w:r>
      <w:r w:rsidR="00A260C0">
        <w:rPr>
          <w:rFonts w:ascii="Arial Narrow" w:hAnsi="Arial Narrow"/>
        </w:rPr>
        <w:t>Procedurą</w:t>
      </w:r>
      <w:r w:rsidRPr="00DE7242">
        <w:rPr>
          <w:rFonts w:ascii="Arial Narrow" w:hAnsi="Arial Narrow"/>
        </w:rPr>
        <w:t xml:space="preserve"> </w:t>
      </w:r>
      <w:r w:rsidR="00242854">
        <w:rPr>
          <w:rFonts w:ascii="Arial Narrow" w:hAnsi="Arial Narrow"/>
        </w:rPr>
        <w:t xml:space="preserve">dodatkowego naboru uzupełniającego </w:t>
      </w:r>
      <w:r w:rsidRPr="00DE7242">
        <w:rPr>
          <w:rFonts w:ascii="Arial Narrow" w:hAnsi="Arial Narrow"/>
        </w:rPr>
        <w:t>do Komitetu Społecznego</w:t>
      </w:r>
      <w:r>
        <w:rPr>
          <w:rFonts w:ascii="Arial Narrow" w:hAnsi="Arial Narrow"/>
        </w:rPr>
        <w:t xml:space="preserve"> </w:t>
      </w:r>
      <w:r w:rsidRPr="00DE7242">
        <w:rPr>
          <w:rFonts w:ascii="Arial Narrow" w:hAnsi="Arial Narrow"/>
        </w:rPr>
        <w:t xml:space="preserve">dla </w:t>
      </w:r>
      <w:r w:rsidR="00C44B56">
        <w:rPr>
          <w:rFonts w:ascii="Arial Narrow" w:hAnsi="Arial Narrow"/>
        </w:rPr>
        <w:t>p</w:t>
      </w:r>
      <w:r w:rsidRPr="00DE7242">
        <w:rPr>
          <w:rFonts w:ascii="Arial Narrow" w:hAnsi="Arial Narrow"/>
        </w:rPr>
        <w:t xml:space="preserve">rojektu </w:t>
      </w:r>
      <w:r w:rsidR="00C44B56">
        <w:rPr>
          <w:rFonts w:ascii="Arial Narrow" w:hAnsi="Arial Narrow"/>
        </w:rPr>
        <w:t>pn. „</w:t>
      </w:r>
      <w:r w:rsidR="0072112E" w:rsidRPr="00DE7242">
        <w:rPr>
          <w:rFonts w:ascii="Arial Narrow" w:hAnsi="Arial Narrow"/>
        </w:rPr>
        <w:t xml:space="preserve">Włocławek – </w:t>
      </w:r>
      <w:r w:rsidR="00BE679A" w:rsidRPr="0019471E">
        <w:rPr>
          <w:rFonts w:ascii="Arial Narrow" w:hAnsi="Arial Narrow"/>
        </w:rPr>
        <w:t>M</w:t>
      </w:r>
      <w:r w:rsidR="0072112E" w:rsidRPr="00DE7242">
        <w:rPr>
          <w:rFonts w:ascii="Arial Narrow" w:hAnsi="Arial Narrow"/>
        </w:rPr>
        <w:t>iasto dobrego klimatu dla gospodarki, środowiska i wygodnego życia</w:t>
      </w:r>
      <w:r w:rsidR="00C44B56">
        <w:rPr>
          <w:rFonts w:ascii="Arial Narrow" w:hAnsi="Arial Narrow"/>
        </w:rPr>
        <w:t>”</w:t>
      </w:r>
      <w:r w:rsidR="005222B1" w:rsidRPr="00DE7242">
        <w:rPr>
          <w:rFonts w:ascii="Arial Narrow" w:hAnsi="Arial Narrow"/>
        </w:rPr>
        <w:t xml:space="preserve"> w ramach Polsko-Szwajcarskiego Programu Rozwoju Miast.</w:t>
      </w:r>
    </w:p>
    <w:p w14:paraId="07EC4368" w14:textId="26EFBC40" w:rsidR="005222B1" w:rsidRPr="00DE7242" w:rsidRDefault="005222B1" w:rsidP="005222B1">
      <w:pPr>
        <w:numPr>
          <w:ilvl w:val="0"/>
          <w:numId w:val="4"/>
        </w:numPr>
        <w:spacing w:line="360" w:lineRule="auto"/>
        <w:rPr>
          <w:rFonts w:ascii="Arial Narrow" w:hAnsi="Arial Narrow"/>
        </w:rPr>
      </w:pPr>
      <w:r w:rsidRPr="00DE7242">
        <w:rPr>
          <w:rFonts w:ascii="Arial Narrow" w:hAnsi="Arial Narrow"/>
        </w:rPr>
        <w:lastRenderedPageBreak/>
        <w:t xml:space="preserve">Wyrażam zgodę na przetwarzanie moich danych osobowych dla potrzeb procesu rekrutacji do Komitetu Społecznego, zgodnie z </w:t>
      </w:r>
      <w:r w:rsidR="0072112E">
        <w:rPr>
          <w:rFonts w:ascii="Arial Narrow" w:hAnsi="Arial Narrow"/>
        </w:rPr>
        <w:t xml:space="preserve">załączonymi poniżej </w:t>
      </w:r>
      <w:r w:rsidR="00C44B56">
        <w:rPr>
          <w:rFonts w:ascii="Arial Narrow" w:hAnsi="Arial Narrow"/>
        </w:rPr>
        <w:t>s</w:t>
      </w:r>
      <w:r w:rsidR="0072112E" w:rsidRPr="0072112E">
        <w:rPr>
          <w:rFonts w:ascii="Arial Narrow" w:hAnsi="Arial Narrow"/>
        </w:rPr>
        <w:t>zczegółow</w:t>
      </w:r>
      <w:r w:rsidR="0072112E">
        <w:rPr>
          <w:rFonts w:ascii="Arial Narrow" w:hAnsi="Arial Narrow"/>
        </w:rPr>
        <w:t>ymi</w:t>
      </w:r>
      <w:r w:rsidR="0072112E" w:rsidRPr="0072112E">
        <w:rPr>
          <w:rFonts w:ascii="Arial Narrow" w:hAnsi="Arial Narrow"/>
        </w:rPr>
        <w:t xml:space="preserve"> informacj</w:t>
      </w:r>
      <w:r w:rsidR="0072112E">
        <w:rPr>
          <w:rFonts w:ascii="Arial Narrow" w:hAnsi="Arial Narrow"/>
        </w:rPr>
        <w:t>ami</w:t>
      </w:r>
      <w:r w:rsidR="0072112E" w:rsidRPr="0072112E">
        <w:rPr>
          <w:rFonts w:ascii="Arial Narrow" w:hAnsi="Arial Narrow"/>
        </w:rPr>
        <w:t xml:space="preserve"> dotycząc</w:t>
      </w:r>
      <w:r w:rsidR="0072112E">
        <w:rPr>
          <w:rFonts w:ascii="Arial Narrow" w:hAnsi="Arial Narrow"/>
        </w:rPr>
        <w:t>ymi</w:t>
      </w:r>
      <w:r w:rsidR="0072112E" w:rsidRPr="0072112E">
        <w:rPr>
          <w:rFonts w:ascii="Arial Narrow" w:hAnsi="Arial Narrow"/>
        </w:rPr>
        <w:t xml:space="preserve"> przetwarzania danych osobowych</w:t>
      </w:r>
      <w:r w:rsidRPr="00DE7242">
        <w:rPr>
          <w:rFonts w:ascii="Arial Narrow" w:hAnsi="Arial Narrow"/>
        </w:rPr>
        <w:t>.</w:t>
      </w:r>
    </w:p>
    <w:p w14:paraId="0DE28F2D" w14:textId="5A96FC7C" w:rsidR="005222B1" w:rsidRDefault="005222B1" w:rsidP="005222B1">
      <w:pPr>
        <w:numPr>
          <w:ilvl w:val="0"/>
          <w:numId w:val="4"/>
        </w:numPr>
        <w:spacing w:line="360" w:lineRule="auto"/>
        <w:rPr>
          <w:rFonts w:ascii="Arial Narrow" w:hAnsi="Arial Narrow"/>
        </w:rPr>
      </w:pPr>
      <w:r w:rsidRPr="00DE7242">
        <w:rPr>
          <w:rFonts w:ascii="Arial Narrow" w:hAnsi="Arial Narrow"/>
        </w:rPr>
        <w:t xml:space="preserve">Oświadczam, że podane przeze mnie informacje są </w:t>
      </w:r>
      <w:r w:rsidR="00A260C0">
        <w:rPr>
          <w:rFonts w:ascii="Arial Narrow" w:hAnsi="Arial Narrow"/>
        </w:rPr>
        <w:t>zgodne ze stanem faktycznym.</w:t>
      </w:r>
    </w:p>
    <w:p w14:paraId="408D99B6" w14:textId="77777777" w:rsidR="00A260C0" w:rsidRPr="00DE7242" w:rsidRDefault="00A260C0" w:rsidP="005B3106">
      <w:pPr>
        <w:spacing w:line="360" w:lineRule="auto"/>
        <w:ind w:left="720"/>
        <w:rPr>
          <w:rFonts w:ascii="Arial Narrow" w:hAnsi="Arial Narrow"/>
        </w:rPr>
      </w:pPr>
    </w:p>
    <w:p w14:paraId="319CCBA0" w14:textId="324F57FC" w:rsidR="005222B1" w:rsidRPr="00DE7242" w:rsidRDefault="005222B1" w:rsidP="005222B1">
      <w:pPr>
        <w:spacing w:line="360" w:lineRule="auto"/>
        <w:rPr>
          <w:rFonts w:ascii="Arial Narrow" w:hAnsi="Arial Narrow"/>
          <w:b/>
          <w:bCs/>
        </w:rPr>
      </w:pPr>
      <w:r w:rsidRPr="00DE7242">
        <w:rPr>
          <w:rFonts w:ascii="Arial Narrow" w:hAnsi="Arial Narrow"/>
          <w:b/>
          <w:bCs/>
        </w:rPr>
        <w:t>V. Podpis kandydata</w:t>
      </w:r>
    </w:p>
    <w:p w14:paraId="673C7EA8" w14:textId="77777777" w:rsidR="005222B1" w:rsidRPr="00DE7242" w:rsidRDefault="005222B1" w:rsidP="005222B1">
      <w:pPr>
        <w:spacing w:line="360" w:lineRule="auto"/>
        <w:rPr>
          <w:rFonts w:ascii="Arial Narrow" w:hAnsi="Arial Narrow"/>
        </w:rPr>
      </w:pPr>
      <w:r w:rsidRPr="00DE7242">
        <w:rPr>
          <w:rFonts w:ascii="Arial Narrow" w:hAnsi="Arial Narrow"/>
        </w:rPr>
        <w:t>Miejscowość, data: .................................................................................................</w:t>
      </w:r>
    </w:p>
    <w:p w14:paraId="16D3E274" w14:textId="77777777" w:rsidR="005222B1" w:rsidRPr="00DE7242" w:rsidRDefault="005222B1" w:rsidP="005222B1">
      <w:pPr>
        <w:spacing w:line="360" w:lineRule="auto"/>
        <w:rPr>
          <w:rFonts w:ascii="Arial Narrow" w:hAnsi="Arial Narrow"/>
        </w:rPr>
      </w:pPr>
      <w:r w:rsidRPr="00DE7242">
        <w:rPr>
          <w:rFonts w:ascii="Arial Narrow" w:hAnsi="Arial Narrow"/>
        </w:rPr>
        <w:t>Podpis: .......................................................................................................................</w:t>
      </w:r>
    </w:p>
    <w:p w14:paraId="59A33370" w14:textId="24BC76DB" w:rsidR="005222B1" w:rsidRPr="00DE7242" w:rsidRDefault="005222B1" w:rsidP="005222B1">
      <w:pPr>
        <w:spacing w:line="360" w:lineRule="auto"/>
        <w:rPr>
          <w:rFonts w:ascii="Arial Narrow" w:hAnsi="Arial Narrow"/>
        </w:rPr>
      </w:pPr>
    </w:p>
    <w:p w14:paraId="64F92B79" w14:textId="77777777" w:rsidR="005222B1" w:rsidRPr="00DE7242" w:rsidRDefault="005222B1" w:rsidP="005222B1">
      <w:pPr>
        <w:spacing w:line="360" w:lineRule="auto"/>
        <w:rPr>
          <w:rFonts w:ascii="Arial Narrow" w:hAnsi="Arial Narrow"/>
          <w:b/>
          <w:bCs/>
        </w:rPr>
      </w:pPr>
      <w:r w:rsidRPr="00DE7242">
        <w:rPr>
          <w:rFonts w:ascii="Arial Narrow" w:hAnsi="Arial Narrow"/>
          <w:b/>
          <w:bCs/>
        </w:rPr>
        <w:t>VI. Uwagi (wypełnia Urząd Miasta)</w:t>
      </w:r>
    </w:p>
    <w:p w14:paraId="4605AE5A" w14:textId="77777777" w:rsidR="005222B1" w:rsidRPr="00DE7242" w:rsidRDefault="005222B1" w:rsidP="005222B1">
      <w:pPr>
        <w:spacing w:line="360" w:lineRule="auto"/>
        <w:rPr>
          <w:rFonts w:ascii="Arial Narrow" w:hAnsi="Arial Narrow"/>
        </w:rPr>
      </w:pPr>
      <w:r w:rsidRPr="00DE7242">
        <w:rPr>
          <w:rFonts w:ascii="Arial Narrow" w:hAnsi="Arial Narrow"/>
        </w:rPr>
        <w:t>Data wpływu formularza: .........................................................................................</w:t>
      </w:r>
    </w:p>
    <w:p w14:paraId="62FE9406" w14:textId="77777777" w:rsidR="005222B1" w:rsidRPr="00DE7242" w:rsidRDefault="005222B1" w:rsidP="005222B1">
      <w:pPr>
        <w:spacing w:line="360" w:lineRule="auto"/>
        <w:rPr>
          <w:rFonts w:ascii="Arial Narrow" w:hAnsi="Arial Narrow"/>
        </w:rPr>
      </w:pPr>
      <w:r w:rsidRPr="00DE7242">
        <w:rPr>
          <w:rFonts w:ascii="Arial Narrow" w:hAnsi="Arial Narrow"/>
        </w:rPr>
        <w:t>Sposób złożenia: □ osobiście □ pocztą □ e-mail</w:t>
      </w:r>
    </w:p>
    <w:p w14:paraId="5B81A882" w14:textId="151EA1B4" w:rsidR="005222B1" w:rsidRPr="00DE7242" w:rsidRDefault="005222B1" w:rsidP="005222B1">
      <w:pPr>
        <w:spacing w:line="360" w:lineRule="auto"/>
        <w:rPr>
          <w:rFonts w:ascii="Arial Narrow" w:hAnsi="Arial Narrow"/>
        </w:rPr>
      </w:pPr>
      <w:r w:rsidRPr="00DE7242">
        <w:rPr>
          <w:rFonts w:ascii="Arial Narrow" w:hAnsi="Arial Narrow"/>
        </w:rPr>
        <w:t xml:space="preserve">Kompletność </w:t>
      </w:r>
      <w:r w:rsidR="00336B9A" w:rsidRPr="00780B2B">
        <w:rPr>
          <w:rFonts w:ascii="Arial Narrow" w:hAnsi="Arial Narrow"/>
        </w:rPr>
        <w:t>formularza zgłoszeniowego</w:t>
      </w:r>
      <w:r w:rsidRPr="00DE7242">
        <w:rPr>
          <w:rFonts w:ascii="Arial Narrow" w:hAnsi="Arial Narrow"/>
        </w:rPr>
        <w:t>: □ tak □ nie</w:t>
      </w:r>
    </w:p>
    <w:p w14:paraId="182A6682" w14:textId="77777777" w:rsidR="005222B1" w:rsidRPr="00DE7242" w:rsidRDefault="005222B1" w:rsidP="005222B1">
      <w:pPr>
        <w:spacing w:line="360" w:lineRule="auto"/>
        <w:rPr>
          <w:rFonts w:ascii="Arial Narrow" w:hAnsi="Arial Narrow"/>
        </w:rPr>
      </w:pPr>
      <w:r w:rsidRPr="00DE7242">
        <w:rPr>
          <w:rFonts w:ascii="Arial Narrow" w:hAnsi="Arial Narrow"/>
        </w:rPr>
        <w:t>Uwagi: ........................................................................................................................</w:t>
      </w:r>
    </w:p>
    <w:p w14:paraId="03B58740" w14:textId="5F29BAF9" w:rsidR="00BE43EF" w:rsidRPr="00DE7242" w:rsidRDefault="00BE43EF" w:rsidP="005222B1">
      <w:pPr>
        <w:spacing w:line="360" w:lineRule="auto"/>
        <w:rPr>
          <w:rFonts w:ascii="Arial Narrow" w:hAnsi="Arial Narrow"/>
        </w:rPr>
      </w:pPr>
    </w:p>
    <w:p w14:paraId="46F8220E" w14:textId="77777777" w:rsidR="00DE7242" w:rsidRPr="00DE7242" w:rsidRDefault="00DE7242" w:rsidP="005222B1">
      <w:pPr>
        <w:spacing w:line="360" w:lineRule="auto"/>
        <w:rPr>
          <w:rFonts w:ascii="Arial Narrow" w:hAnsi="Arial Narrow"/>
        </w:rPr>
      </w:pPr>
    </w:p>
    <w:p w14:paraId="6F03F6F1" w14:textId="77777777" w:rsidR="00DE7242" w:rsidRPr="00DE7242" w:rsidRDefault="00DE7242" w:rsidP="005222B1">
      <w:pPr>
        <w:spacing w:line="360" w:lineRule="auto"/>
        <w:rPr>
          <w:rFonts w:ascii="Arial Narrow" w:hAnsi="Arial Narrow"/>
        </w:rPr>
      </w:pPr>
    </w:p>
    <w:p w14:paraId="62ED5C31" w14:textId="77777777" w:rsidR="00DE7242" w:rsidRPr="00DE7242" w:rsidRDefault="00DE7242" w:rsidP="005222B1">
      <w:pPr>
        <w:spacing w:line="360" w:lineRule="auto"/>
        <w:rPr>
          <w:rFonts w:ascii="Arial Narrow" w:hAnsi="Arial Narrow"/>
        </w:rPr>
      </w:pPr>
    </w:p>
    <w:p w14:paraId="00D62E0D" w14:textId="77777777" w:rsidR="00DE7242" w:rsidRPr="00DE7242" w:rsidRDefault="00DE7242" w:rsidP="005222B1">
      <w:pPr>
        <w:spacing w:line="360" w:lineRule="auto"/>
        <w:rPr>
          <w:rFonts w:ascii="Arial Narrow" w:hAnsi="Arial Narrow"/>
        </w:rPr>
      </w:pPr>
    </w:p>
    <w:p w14:paraId="378C724B" w14:textId="77777777" w:rsidR="00DE7242" w:rsidRPr="00DE7242" w:rsidRDefault="00DE7242" w:rsidP="005222B1">
      <w:pPr>
        <w:spacing w:line="360" w:lineRule="auto"/>
        <w:rPr>
          <w:rFonts w:ascii="Arial Narrow" w:hAnsi="Arial Narrow"/>
        </w:rPr>
      </w:pPr>
    </w:p>
    <w:p w14:paraId="6218A5A5" w14:textId="77777777" w:rsidR="00DE7242" w:rsidRPr="00DE7242" w:rsidRDefault="00DE7242" w:rsidP="005222B1">
      <w:pPr>
        <w:spacing w:line="360" w:lineRule="auto"/>
        <w:rPr>
          <w:rFonts w:ascii="Arial Narrow" w:hAnsi="Arial Narrow"/>
        </w:rPr>
      </w:pPr>
    </w:p>
    <w:p w14:paraId="622ECBE4" w14:textId="77777777" w:rsidR="00DE7242" w:rsidRPr="00DE7242" w:rsidRDefault="00DE7242" w:rsidP="005222B1">
      <w:pPr>
        <w:spacing w:line="360" w:lineRule="auto"/>
        <w:rPr>
          <w:rFonts w:ascii="Arial Narrow" w:hAnsi="Arial Narrow"/>
        </w:rPr>
      </w:pPr>
    </w:p>
    <w:p w14:paraId="0DF94297" w14:textId="77777777" w:rsidR="00DE7242" w:rsidRPr="00DE7242" w:rsidRDefault="00DE7242" w:rsidP="005222B1">
      <w:pPr>
        <w:spacing w:line="360" w:lineRule="auto"/>
        <w:rPr>
          <w:rFonts w:ascii="Arial Narrow" w:hAnsi="Arial Narrow"/>
        </w:rPr>
      </w:pPr>
    </w:p>
    <w:p w14:paraId="70DEAFAC" w14:textId="77777777" w:rsidR="00DE7242" w:rsidRPr="00DE7242" w:rsidRDefault="00DE7242" w:rsidP="005222B1">
      <w:pPr>
        <w:spacing w:line="360" w:lineRule="auto"/>
        <w:rPr>
          <w:rFonts w:ascii="Arial Narrow" w:hAnsi="Arial Narrow"/>
        </w:rPr>
      </w:pPr>
    </w:p>
    <w:p w14:paraId="4C3939E6" w14:textId="77777777" w:rsidR="00DE7242" w:rsidRPr="00DE7242" w:rsidRDefault="00DE7242" w:rsidP="005222B1">
      <w:pPr>
        <w:spacing w:line="360" w:lineRule="auto"/>
        <w:rPr>
          <w:rFonts w:ascii="Arial Narrow" w:hAnsi="Arial Narrow"/>
        </w:rPr>
      </w:pPr>
    </w:p>
    <w:p w14:paraId="1EA8D5A3" w14:textId="77777777" w:rsidR="00DE7242" w:rsidRPr="00DE7242" w:rsidRDefault="00DE7242" w:rsidP="005222B1">
      <w:pPr>
        <w:spacing w:line="360" w:lineRule="auto"/>
        <w:rPr>
          <w:rFonts w:ascii="Arial Narrow" w:hAnsi="Arial Narrow"/>
        </w:rPr>
      </w:pPr>
    </w:p>
    <w:p w14:paraId="1D2B955D" w14:textId="77777777" w:rsidR="00DE7242" w:rsidRPr="00DE7242" w:rsidRDefault="00DE7242" w:rsidP="005222B1">
      <w:pPr>
        <w:spacing w:line="360" w:lineRule="auto"/>
        <w:rPr>
          <w:rFonts w:ascii="Arial Narrow" w:hAnsi="Arial Narrow"/>
        </w:rPr>
      </w:pPr>
    </w:p>
    <w:p w14:paraId="28F81B73" w14:textId="77777777" w:rsidR="00DE7242" w:rsidRPr="00DE7242" w:rsidRDefault="00DE7242" w:rsidP="005222B1">
      <w:pPr>
        <w:spacing w:line="360" w:lineRule="auto"/>
        <w:rPr>
          <w:rFonts w:ascii="Arial Narrow" w:hAnsi="Arial Narrow"/>
        </w:rPr>
      </w:pPr>
    </w:p>
    <w:p w14:paraId="67653926" w14:textId="77777777" w:rsidR="00DE7242" w:rsidRPr="00DE7242" w:rsidRDefault="00DE7242" w:rsidP="005222B1">
      <w:pPr>
        <w:spacing w:line="360" w:lineRule="auto"/>
        <w:rPr>
          <w:rFonts w:ascii="Arial Narrow" w:hAnsi="Arial Narrow"/>
        </w:rPr>
      </w:pPr>
    </w:p>
    <w:p w14:paraId="22496928" w14:textId="77777777" w:rsidR="00DE7242" w:rsidRPr="00DE7242" w:rsidRDefault="00DE7242" w:rsidP="005222B1">
      <w:pPr>
        <w:spacing w:line="360" w:lineRule="auto"/>
        <w:rPr>
          <w:rFonts w:ascii="Arial Narrow" w:hAnsi="Arial Narrow"/>
        </w:rPr>
      </w:pPr>
    </w:p>
    <w:p w14:paraId="31DE5AAD" w14:textId="77777777" w:rsidR="00DE7242" w:rsidRPr="00DE7242" w:rsidRDefault="00DE7242" w:rsidP="005222B1">
      <w:pPr>
        <w:spacing w:line="360" w:lineRule="auto"/>
        <w:rPr>
          <w:rFonts w:ascii="Arial Narrow" w:hAnsi="Arial Narrow"/>
        </w:rPr>
      </w:pPr>
    </w:p>
    <w:p w14:paraId="0EEB3D16" w14:textId="77777777" w:rsidR="00677546" w:rsidRDefault="00677546" w:rsidP="00DE7242">
      <w:pPr>
        <w:pStyle w:val="Nagwek1"/>
        <w:jc w:val="both"/>
        <w:rPr>
          <w:rFonts w:ascii="Arial Narrow" w:hAnsi="Arial Narrow"/>
          <w:b w:val="0"/>
          <w:bCs/>
        </w:rPr>
      </w:pPr>
    </w:p>
    <w:p w14:paraId="04F1E670" w14:textId="3F49D7DE" w:rsidR="00DE7242" w:rsidRPr="00DE7242" w:rsidRDefault="00DE7242" w:rsidP="00677546">
      <w:pPr>
        <w:pStyle w:val="Nagwek1"/>
        <w:ind w:left="-142"/>
        <w:jc w:val="both"/>
        <w:rPr>
          <w:rFonts w:ascii="Arial Narrow" w:hAnsi="Arial Narrow"/>
          <w:b w:val="0"/>
          <w:bCs/>
        </w:rPr>
      </w:pPr>
      <w:r w:rsidRPr="00DE7242">
        <w:rPr>
          <w:rFonts w:ascii="Arial Narrow" w:hAnsi="Arial Narrow"/>
          <w:b w:val="0"/>
          <w:bCs/>
        </w:rPr>
        <w:t>Szczegółowe informacje dotyczące przetwarzania danych osobowych</w:t>
      </w:r>
    </w:p>
    <w:p w14:paraId="4F220811" w14:textId="77777777" w:rsidR="00DE7242" w:rsidRPr="00DE7242" w:rsidRDefault="00DE7242" w:rsidP="00DE7242">
      <w:pPr>
        <w:pStyle w:val="Pa3"/>
        <w:spacing w:line="276" w:lineRule="auto"/>
        <w:jc w:val="both"/>
        <w:rPr>
          <w:rFonts w:ascii="Arial Narrow" w:hAnsi="Arial Narrow" w:cs="Arial"/>
          <w:bCs/>
          <w:color w:val="000000"/>
        </w:rPr>
      </w:pPr>
    </w:p>
    <w:tbl>
      <w:tblPr>
        <w:tblStyle w:val="Tabela-Siatka"/>
        <w:tblW w:w="10206" w:type="dxa"/>
        <w:tblInd w:w="-578" w:type="dxa"/>
        <w:tblLayout w:type="fixed"/>
        <w:tblLook w:val="0020" w:firstRow="1" w:lastRow="0" w:firstColumn="0" w:lastColumn="0" w:noHBand="0" w:noVBand="0"/>
        <w:tblCaption w:val="Szczegółowe informacje dotyczące przetwarzania danych osobowych"/>
        <w:tblDescription w:val="Szczegółowe informacje dotyczące przetwarzania danych osobowych"/>
      </w:tblPr>
      <w:tblGrid>
        <w:gridCol w:w="2977"/>
        <w:gridCol w:w="7229"/>
      </w:tblGrid>
      <w:tr w:rsidR="00DE7242" w:rsidRPr="00DE7242" w14:paraId="760D78BD" w14:textId="77777777" w:rsidTr="00DE7242">
        <w:trPr>
          <w:trHeight w:val="505"/>
        </w:trPr>
        <w:tc>
          <w:tcPr>
            <w:tcW w:w="2977" w:type="dxa"/>
          </w:tcPr>
          <w:p w14:paraId="679C428C" w14:textId="77777777" w:rsidR="00DE7242" w:rsidRPr="00677546" w:rsidRDefault="00DE7242" w:rsidP="007F3E76">
            <w:pPr>
              <w:spacing w:line="276" w:lineRule="auto"/>
              <w:jc w:val="both"/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  <w:r w:rsidRPr="00677546">
              <w:rPr>
                <w:rFonts w:ascii="Arial Narrow" w:eastAsia="Times New Roman" w:hAnsi="Arial Narrow" w:cs="Arial"/>
                <w:bCs/>
                <w:sz w:val="20"/>
                <w:szCs w:val="20"/>
                <w:lang w:eastAsia="pl-PL"/>
              </w:rPr>
              <w:t>Tożsamość Administratora</w:t>
            </w:r>
          </w:p>
        </w:tc>
        <w:tc>
          <w:tcPr>
            <w:tcW w:w="7229" w:type="dxa"/>
          </w:tcPr>
          <w:p w14:paraId="70B1F4E9" w14:textId="3C4FA1C6" w:rsidR="00DE7242" w:rsidRPr="00677546" w:rsidRDefault="00A260C0" w:rsidP="007F3E76">
            <w:pPr>
              <w:spacing w:line="276" w:lineRule="auto"/>
              <w:jc w:val="both"/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Prezydent</w:t>
            </w:r>
            <w:r w:rsidR="00DE7242" w:rsidRPr="00677546">
              <w:rPr>
                <w:rFonts w:ascii="Arial Narrow" w:hAnsi="Arial Narrow" w:cs="Arial"/>
                <w:bCs/>
                <w:sz w:val="20"/>
                <w:szCs w:val="20"/>
              </w:rPr>
              <w:t xml:space="preserve"> Miast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>a</w:t>
            </w:r>
            <w:r w:rsidR="00DE7242" w:rsidRPr="00677546">
              <w:rPr>
                <w:rFonts w:ascii="Arial Narrow" w:hAnsi="Arial Narrow" w:cs="Arial"/>
                <w:bCs/>
                <w:sz w:val="20"/>
                <w:szCs w:val="20"/>
              </w:rPr>
              <w:t xml:space="preserve"> Włocławek.</w:t>
            </w:r>
          </w:p>
        </w:tc>
      </w:tr>
      <w:tr w:rsidR="00DE7242" w:rsidRPr="00DE7242" w14:paraId="510A3098" w14:textId="77777777" w:rsidTr="00DE7242">
        <w:trPr>
          <w:trHeight w:val="979"/>
        </w:trPr>
        <w:tc>
          <w:tcPr>
            <w:tcW w:w="2977" w:type="dxa"/>
          </w:tcPr>
          <w:p w14:paraId="7DDDF2A7" w14:textId="77777777" w:rsidR="00DE7242" w:rsidRPr="00677546" w:rsidRDefault="00DE7242" w:rsidP="007F3E76">
            <w:pPr>
              <w:spacing w:line="276" w:lineRule="auto"/>
              <w:jc w:val="both"/>
              <w:rPr>
                <w:rFonts w:ascii="Arial Narrow" w:eastAsia="Times New Roman" w:hAnsi="Arial Narrow" w:cs="Arial"/>
                <w:bCs/>
                <w:sz w:val="20"/>
                <w:szCs w:val="20"/>
                <w:lang w:eastAsia="pl-PL"/>
              </w:rPr>
            </w:pPr>
            <w:r w:rsidRPr="00677546">
              <w:rPr>
                <w:rFonts w:ascii="Arial Narrow" w:eastAsia="Times New Roman" w:hAnsi="Arial Narrow" w:cs="Arial"/>
                <w:bCs/>
                <w:sz w:val="20"/>
                <w:szCs w:val="20"/>
                <w:lang w:eastAsia="pl-PL"/>
              </w:rPr>
              <w:t>Dane kontaktowe</w:t>
            </w:r>
          </w:p>
          <w:p w14:paraId="46B2E495" w14:textId="77777777" w:rsidR="00DE7242" w:rsidRPr="00677546" w:rsidRDefault="00DE7242" w:rsidP="007F3E76">
            <w:pPr>
              <w:spacing w:line="276" w:lineRule="auto"/>
              <w:jc w:val="both"/>
              <w:rPr>
                <w:rFonts w:ascii="Arial Narrow" w:eastAsia="Times New Roman" w:hAnsi="Arial Narrow" w:cs="Arial"/>
                <w:bCs/>
                <w:sz w:val="20"/>
                <w:szCs w:val="20"/>
                <w:lang w:eastAsia="pl-PL"/>
              </w:rPr>
            </w:pPr>
            <w:r w:rsidRPr="00677546">
              <w:rPr>
                <w:rFonts w:ascii="Arial Narrow" w:eastAsia="Times New Roman" w:hAnsi="Arial Narrow" w:cs="Arial"/>
                <w:bCs/>
                <w:sz w:val="20"/>
                <w:szCs w:val="20"/>
                <w:lang w:eastAsia="pl-PL"/>
              </w:rPr>
              <w:t>Administratora</w:t>
            </w:r>
          </w:p>
          <w:p w14:paraId="57F801F7" w14:textId="77777777" w:rsidR="00DE7242" w:rsidRPr="00677546" w:rsidRDefault="00DE7242" w:rsidP="007F3E76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7229" w:type="dxa"/>
          </w:tcPr>
          <w:p w14:paraId="607058C4" w14:textId="2CE4DFFF" w:rsidR="00DE7242" w:rsidRPr="00677546" w:rsidRDefault="00DE7242" w:rsidP="007F3E76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677546">
              <w:rPr>
                <w:rFonts w:ascii="Arial Narrow" w:eastAsia="Times New Roman" w:hAnsi="Arial Narrow" w:cs="Arial"/>
                <w:bCs/>
                <w:sz w:val="20"/>
                <w:szCs w:val="20"/>
                <w:lang w:eastAsia="pl-PL"/>
              </w:rPr>
              <w:t xml:space="preserve">Z administratorem może Pani/Pan skontaktować się pod adresem email: </w:t>
            </w:r>
            <w:hyperlink r:id="rId7" w:tooltip="Adres poczty e-mail Urzędu Miasta Włocławek" w:history="1">
              <w:r w:rsidRPr="00677546">
                <w:rPr>
                  <w:rStyle w:val="Hipercze"/>
                  <w:rFonts w:ascii="Arial Narrow" w:hAnsi="Arial Narrow" w:cs="Arial"/>
                  <w:bCs/>
                  <w:sz w:val="20"/>
                  <w:szCs w:val="20"/>
                </w:rPr>
                <w:t>poczta@um.wloclawek.pl</w:t>
              </w:r>
            </w:hyperlink>
            <w:r w:rsidRPr="00677546">
              <w:rPr>
                <w:rFonts w:ascii="Arial Narrow" w:hAnsi="Arial Narrow" w:cs="Arial"/>
                <w:bCs/>
                <w:sz w:val="20"/>
                <w:szCs w:val="20"/>
              </w:rPr>
              <w:t xml:space="preserve">, </w:t>
            </w:r>
            <w:r w:rsidRPr="00677546">
              <w:rPr>
                <w:rFonts w:ascii="Arial Narrow" w:eastAsia="Times New Roman" w:hAnsi="Arial Narrow" w:cs="Arial"/>
                <w:bCs/>
                <w:sz w:val="20"/>
                <w:szCs w:val="20"/>
                <w:lang w:eastAsia="pl-PL"/>
              </w:rPr>
              <w:t xml:space="preserve">nr telefonu: (54) 414 40 00, lub pisemnie na adres siedziby </w:t>
            </w:r>
            <w:r w:rsidRPr="00677546">
              <w:rPr>
                <w:rFonts w:ascii="Arial Narrow" w:hAnsi="Arial Narrow" w:cs="Arial"/>
                <w:bCs/>
                <w:sz w:val="20"/>
                <w:szCs w:val="20"/>
              </w:rPr>
              <w:t>Zielony Rynek 11/13, 87-800 Włocławek.</w:t>
            </w:r>
          </w:p>
        </w:tc>
      </w:tr>
      <w:tr w:rsidR="00DE7242" w:rsidRPr="00DE7242" w14:paraId="3DF7E799" w14:textId="77777777" w:rsidTr="00BE679A">
        <w:trPr>
          <w:trHeight w:val="625"/>
        </w:trPr>
        <w:tc>
          <w:tcPr>
            <w:tcW w:w="2977" w:type="dxa"/>
          </w:tcPr>
          <w:p w14:paraId="0EF70572" w14:textId="77777777" w:rsidR="00DE7242" w:rsidRPr="00677546" w:rsidRDefault="00DE7242" w:rsidP="007F3E76">
            <w:pPr>
              <w:spacing w:line="276" w:lineRule="auto"/>
              <w:jc w:val="both"/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  <w:r w:rsidRPr="00677546">
              <w:rPr>
                <w:rFonts w:ascii="Arial Narrow" w:hAnsi="Arial Narrow" w:cs="Arial"/>
                <w:bCs/>
                <w:color w:val="000000"/>
                <w:sz w:val="20"/>
                <w:szCs w:val="20"/>
                <w:u w:color="000000"/>
              </w:rPr>
              <w:t>Inspektor Ochrony Danych</w:t>
            </w:r>
          </w:p>
        </w:tc>
        <w:tc>
          <w:tcPr>
            <w:tcW w:w="7229" w:type="dxa"/>
          </w:tcPr>
          <w:p w14:paraId="3598B22B" w14:textId="77777777" w:rsidR="00DE7242" w:rsidRPr="00677546" w:rsidRDefault="00DE7242" w:rsidP="007F3E76">
            <w:pPr>
              <w:spacing w:line="276" w:lineRule="auto"/>
              <w:jc w:val="both"/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  <w:r w:rsidRPr="00677546">
              <w:rPr>
                <w:rFonts w:ascii="Arial Narrow" w:hAnsi="Arial Narrow" w:cs="Arial"/>
                <w:bCs/>
                <w:sz w:val="20"/>
                <w:szCs w:val="20"/>
              </w:rPr>
              <w:t xml:space="preserve">Z inspektorem </w:t>
            </w:r>
            <w:r w:rsidRPr="00677546">
              <w:rPr>
                <w:rFonts w:ascii="Arial Narrow" w:eastAsia="Times New Roman" w:hAnsi="Arial Narrow" w:cs="Arial"/>
                <w:bCs/>
                <w:sz w:val="20"/>
                <w:szCs w:val="20"/>
                <w:lang w:eastAsia="pl-PL"/>
              </w:rPr>
              <w:t xml:space="preserve">może Pani/Pan skontaktować się </w:t>
            </w:r>
            <w:r w:rsidRPr="00677546">
              <w:rPr>
                <w:rFonts w:ascii="Arial Narrow" w:hAnsi="Arial Narrow" w:cs="Arial"/>
                <w:bCs/>
                <w:sz w:val="20"/>
                <w:szCs w:val="20"/>
              </w:rPr>
              <w:t xml:space="preserve">pod adresem email </w:t>
            </w:r>
            <w:hyperlink r:id="rId8" w:tooltip="Adres poczty e-mail Inspektora Ochrony Danych Urzędu Miasta Włocławek" w:history="1">
              <w:r w:rsidRPr="00677546">
                <w:rPr>
                  <w:rStyle w:val="Hipercze"/>
                  <w:rFonts w:ascii="Arial Narrow" w:hAnsi="Arial Narrow" w:cs="Arial"/>
                  <w:bCs/>
                  <w:sz w:val="20"/>
                  <w:szCs w:val="20"/>
                </w:rPr>
                <w:t>iod@um.wloclawek.pl</w:t>
              </w:r>
            </w:hyperlink>
            <w:r w:rsidRPr="00677546">
              <w:rPr>
                <w:rFonts w:ascii="Arial Narrow" w:hAnsi="Arial Narrow" w:cs="Arial"/>
                <w:bCs/>
                <w:sz w:val="20"/>
                <w:szCs w:val="20"/>
              </w:rPr>
              <w:t xml:space="preserve"> nr telefonu: (54) 414 42 69 lub pisemnie na adres administratora danych.</w:t>
            </w:r>
          </w:p>
        </w:tc>
      </w:tr>
      <w:tr w:rsidR="00DE7242" w:rsidRPr="00DE7242" w14:paraId="39E54165" w14:textId="77777777" w:rsidTr="00DE7242">
        <w:trPr>
          <w:trHeight w:val="710"/>
        </w:trPr>
        <w:tc>
          <w:tcPr>
            <w:tcW w:w="2977" w:type="dxa"/>
          </w:tcPr>
          <w:p w14:paraId="6A7CB976" w14:textId="77777777" w:rsidR="00DE7242" w:rsidRPr="00677546" w:rsidRDefault="00DE7242" w:rsidP="007F3E76">
            <w:pPr>
              <w:spacing w:line="276" w:lineRule="auto"/>
              <w:jc w:val="both"/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  <w:r w:rsidRPr="00677546">
              <w:rPr>
                <w:rFonts w:ascii="Arial Narrow" w:hAnsi="Arial Narrow" w:cs="Arial"/>
                <w:bCs/>
                <w:color w:val="000000"/>
                <w:sz w:val="20"/>
                <w:szCs w:val="20"/>
                <w:u w:color="000000"/>
              </w:rPr>
              <w:t>Cele przetwarzania danych osobowych</w:t>
            </w:r>
          </w:p>
        </w:tc>
        <w:tc>
          <w:tcPr>
            <w:tcW w:w="7229" w:type="dxa"/>
          </w:tcPr>
          <w:p w14:paraId="4DE3DEC0" w14:textId="6FD58D97" w:rsidR="00DE7242" w:rsidRPr="00677546" w:rsidRDefault="00C44B56" w:rsidP="00BE679A">
            <w:pPr>
              <w:jc w:val="both"/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color w:val="000000"/>
                <w:sz w:val="20"/>
                <w:szCs w:val="20"/>
                <w:u w:color="000000"/>
              </w:rPr>
              <w:t>D</w:t>
            </w:r>
            <w:r w:rsidR="00DE7242" w:rsidRPr="00677546">
              <w:rPr>
                <w:rFonts w:ascii="Arial Narrow" w:hAnsi="Arial Narrow" w:cs="Arial"/>
                <w:bCs/>
                <w:color w:val="000000"/>
                <w:sz w:val="20"/>
                <w:szCs w:val="20"/>
                <w:u w:color="000000"/>
              </w:rPr>
              <w:t xml:space="preserve">ane są przetwarzane w celu przeprowadzenia naboru </w:t>
            </w:r>
            <w:r w:rsidR="00DE7242" w:rsidRPr="00677546">
              <w:rPr>
                <w:rFonts w:ascii="Arial Narrow" w:hAnsi="Arial Narrow"/>
                <w:sz w:val="20"/>
                <w:szCs w:val="20"/>
              </w:rPr>
              <w:t>na członka Komitetu Społecznego dla</w:t>
            </w:r>
            <w:r>
              <w:rPr>
                <w:rFonts w:ascii="Arial Narrow" w:hAnsi="Arial Narrow"/>
                <w:sz w:val="20"/>
                <w:szCs w:val="20"/>
              </w:rPr>
              <w:t xml:space="preserve"> p</w:t>
            </w:r>
            <w:r w:rsidR="00DE7242" w:rsidRPr="00677546">
              <w:rPr>
                <w:rFonts w:ascii="Arial Narrow" w:hAnsi="Arial Narrow"/>
                <w:sz w:val="20"/>
                <w:szCs w:val="20"/>
              </w:rPr>
              <w:t xml:space="preserve">rojektu </w:t>
            </w:r>
            <w:r>
              <w:rPr>
                <w:rFonts w:ascii="Arial Narrow" w:hAnsi="Arial Narrow"/>
                <w:sz w:val="20"/>
                <w:szCs w:val="20"/>
              </w:rPr>
              <w:t>pn. „</w:t>
            </w:r>
            <w:r w:rsidR="00DE7242" w:rsidRPr="00677546">
              <w:rPr>
                <w:rFonts w:ascii="Arial Narrow" w:hAnsi="Arial Narrow"/>
                <w:sz w:val="20"/>
                <w:szCs w:val="20"/>
              </w:rPr>
              <w:t xml:space="preserve">Włocławek – </w:t>
            </w:r>
            <w:r w:rsidR="00BE679A" w:rsidRPr="00780B2B">
              <w:rPr>
                <w:rFonts w:ascii="Arial Narrow" w:hAnsi="Arial Narrow"/>
                <w:sz w:val="20"/>
                <w:szCs w:val="20"/>
              </w:rPr>
              <w:t>M</w:t>
            </w:r>
            <w:r w:rsidR="00DE7242" w:rsidRPr="00677546">
              <w:rPr>
                <w:rFonts w:ascii="Arial Narrow" w:hAnsi="Arial Narrow"/>
                <w:sz w:val="20"/>
                <w:szCs w:val="20"/>
              </w:rPr>
              <w:t>iasto dobrego klimatu dla gospodarki, środowiska i wygodnego życia</w:t>
            </w:r>
            <w:r w:rsidR="006D7479">
              <w:rPr>
                <w:rFonts w:ascii="Arial Narrow" w:hAnsi="Arial Narrow"/>
                <w:sz w:val="20"/>
                <w:szCs w:val="20"/>
              </w:rPr>
              <w:t>”</w:t>
            </w:r>
            <w:r w:rsidR="00DE7242" w:rsidRPr="00677546">
              <w:rPr>
                <w:rFonts w:ascii="Arial Narrow" w:hAnsi="Arial Narrow"/>
                <w:sz w:val="20"/>
                <w:szCs w:val="20"/>
              </w:rPr>
              <w:t xml:space="preserve"> w ramach Polsko-Szwajcarskiego Programu Rozwoju Miast</w:t>
            </w:r>
            <w:r w:rsidR="00DE7242" w:rsidRPr="00677546">
              <w:rPr>
                <w:rFonts w:ascii="Arial Narrow" w:hAnsi="Arial Narrow" w:cs="Arial"/>
                <w:bCs/>
                <w:color w:val="000000"/>
                <w:sz w:val="20"/>
                <w:szCs w:val="20"/>
                <w:u w:color="000000"/>
              </w:rPr>
              <w:t>.</w:t>
            </w:r>
          </w:p>
        </w:tc>
      </w:tr>
      <w:tr w:rsidR="00DE7242" w:rsidRPr="00DE7242" w14:paraId="4CC90432" w14:textId="77777777" w:rsidTr="00BE679A">
        <w:trPr>
          <w:trHeight w:val="1240"/>
        </w:trPr>
        <w:tc>
          <w:tcPr>
            <w:tcW w:w="2977" w:type="dxa"/>
          </w:tcPr>
          <w:p w14:paraId="2B0A8AC5" w14:textId="77777777" w:rsidR="00DE7242" w:rsidRPr="00677546" w:rsidRDefault="00DE7242" w:rsidP="007F3E76">
            <w:pPr>
              <w:spacing w:line="276" w:lineRule="auto"/>
              <w:jc w:val="both"/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  <w:r w:rsidRPr="00677546">
              <w:rPr>
                <w:rFonts w:ascii="Arial Narrow" w:hAnsi="Arial Narrow" w:cs="Arial"/>
                <w:bCs/>
                <w:color w:val="000000"/>
                <w:sz w:val="20"/>
                <w:szCs w:val="20"/>
                <w:u w:color="000000"/>
              </w:rPr>
              <w:t>Okres przechowywania danych osobowych</w:t>
            </w:r>
          </w:p>
        </w:tc>
        <w:tc>
          <w:tcPr>
            <w:tcW w:w="7229" w:type="dxa"/>
          </w:tcPr>
          <w:p w14:paraId="4E7A818E" w14:textId="77777777" w:rsidR="00DE7242" w:rsidRPr="00677546" w:rsidRDefault="00DE7242" w:rsidP="00BE679A">
            <w:pPr>
              <w:jc w:val="both"/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  <w:r w:rsidRPr="00677546">
              <w:rPr>
                <w:rFonts w:ascii="Arial Narrow" w:hAnsi="Arial Narrow" w:cs="Arial"/>
                <w:bCs/>
                <w:color w:val="000000"/>
                <w:sz w:val="20"/>
                <w:szCs w:val="20"/>
                <w:u w:color="000000"/>
              </w:rPr>
              <w:t>Dane osobowe będą przetwarzane przez minimum 5 lat, następnie Archiwum Państwowe po ekspertyzie dokumentów może podjąć decyzję o ich zniszczeniu lub przekwalifikować na kategorię A i wtedy dane osobowe będą przetwarzane przez Prezydenta Miasta Włocławek przez 25 lat od stycznia kolejnego roku po zakończeniu sprawy, a następnie zostaną przekazane do Archiwum Państwowego we Włocławku, gdzie będą przetwarzane wieczyście.</w:t>
            </w:r>
          </w:p>
        </w:tc>
      </w:tr>
      <w:tr w:rsidR="00DE7242" w:rsidRPr="00DE7242" w14:paraId="2AAA7B58" w14:textId="77777777" w:rsidTr="00BE679A">
        <w:trPr>
          <w:trHeight w:val="563"/>
        </w:trPr>
        <w:tc>
          <w:tcPr>
            <w:tcW w:w="2977" w:type="dxa"/>
          </w:tcPr>
          <w:p w14:paraId="56B2C34F" w14:textId="77777777" w:rsidR="00DE7242" w:rsidRPr="00677546" w:rsidRDefault="00DE7242" w:rsidP="007F3E76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677546">
              <w:rPr>
                <w:rFonts w:ascii="Arial Narrow" w:eastAsia="Times New Roman" w:hAnsi="Arial Narrow" w:cs="Arial"/>
                <w:bCs/>
                <w:sz w:val="20"/>
                <w:szCs w:val="20"/>
                <w:lang w:eastAsia="pl-PL"/>
              </w:rPr>
              <w:t>Podstawa prawna</w:t>
            </w:r>
          </w:p>
        </w:tc>
        <w:tc>
          <w:tcPr>
            <w:tcW w:w="7229" w:type="dxa"/>
          </w:tcPr>
          <w:p w14:paraId="22FBA30A" w14:textId="694CB856" w:rsidR="00DE7242" w:rsidRPr="00677546" w:rsidRDefault="00DE7242" w:rsidP="007F3E76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677546">
              <w:rPr>
                <w:rFonts w:ascii="Arial Narrow" w:hAnsi="Arial Narrow" w:cs="Arial"/>
                <w:bCs/>
                <w:sz w:val="20"/>
                <w:szCs w:val="20"/>
              </w:rPr>
              <w:t xml:space="preserve">Dane przetwarzane są w celu wypełnienia obowiązku prawnego wynikającego z </w:t>
            </w:r>
            <w:r w:rsidRPr="00677546">
              <w:rPr>
                <w:rFonts w:ascii="Arial Narrow" w:hAnsi="Arial Narrow" w:cs="Arial"/>
                <w:bCs/>
                <w:color w:val="000000"/>
                <w:sz w:val="20"/>
                <w:szCs w:val="20"/>
                <w:u w:color="000000"/>
              </w:rPr>
              <w:t>ustawy z dnia 8 marca 1990 roku o samorządzie gminnym</w:t>
            </w:r>
            <w:r w:rsidR="00D04475" w:rsidRPr="00677546">
              <w:rPr>
                <w:rFonts w:ascii="Arial Narrow" w:hAnsi="Arial Narrow" w:cs="Arial"/>
                <w:bCs/>
                <w:color w:val="000000"/>
                <w:sz w:val="20"/>
                <w:szCs w:val="20"/>
                <w:u w:color="000000"/>
              </w:rPr>
              <w:t>.</w:t>
            </w:r>
          </w:p>
        </w:tc>
      </w:tr>
      <w:tr w:rsidR="00DE7242" w:rsidRPr="00DE7242" w14:paraId="0A0B3CC9" w14:textId="77777777" w:rsidTr="00BE679A">
        <w:trPr>
          <w:trHeight w:val="855"/>
        </w:trPr>
        <w:tc>
          <w:tcPr>
            <w:tcW w:w="2977" w:type="dxa"/>
          </w:tcPr>
          <w:p w14:paraId="694AA819" w14:textId="77777777" w:rsidR="00DE7242" w:rsidRPr="00677546" w:rsidRDefault="00DE7242" w:rsidP="007F3E76">
            <w:pPr>
              <w:spacing w:line="276" w:lineRule="auto"/>
              <w:jc w:val="both"/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  <w:r w:rsidRPr="00677546">
              <w:rPr>
                <w:rFonts w:ascii="Arial Narrow" w:hAnsi="Arial Narrow" w:cs="Arial"/>
                <w:bCs/>
                <w:color w:val="000000"/>
                <w:sz w:val="20"/>
                <w:szCs w:val="20"/>
                <w:u w:color="000000"/>
              </w:rPr>
              <w:t>Odbiorcy danych osobowych</w:t>
            </w:r>
          </w:p>
        </w:tc>
        <w:tc>
          <w:tcPr>
            <w:tcW w:w="7229" w:type="dxa"/>
          </w:tcPr>
          <w:p w14:paraId="701FABB5" w14:textId="77777777" w:rsidR="00DE7242" w:rsidRPr="00677546" w:rsidRDefault="00DE7242" w:rsidP="007F3E76">
            <w:pPr>
              <w:spacing w:line="276" w:lineRule="auto"/>
              <w:jc w:val="both"/>
              <w:rPr>
                <w:rFonts w:ascii="Arial Narrow" w:hAnsi="Arial Narrow" w:cs="Arial"/>
                <w:bCs/>
                <w:color w:val="000000"/>
                <w:sz w:val="20"/>
                <w:szCs w:val="20"/>
                <w:u w:color="000000"/>
              </w:rPr>
            </w:pPr>
            <w:r w:rsidRPr="00677546">
              <w:rPr>
                <w:rFonts w:ascii="Arial Narrow" w:hAnsi="Arial Narrow" w:cs="Arial"/>
                <w:bCs/>
                <w:color w:val="000000"/>
                <w:sz w:val="20"/>
                <w:szCs w:val="20"/>
                <w:u w:color="000000"/>
              </w:rPr>
              <w:t>Pani/Pana dane mogą zostać udostępnione podmiotom uprawnionym na podstawie przepisów prawa. Odbiorcami danych będą też podmioty współpracujące z Gminą Miasta Włocławek na podstawie zawartych umów powierzenia danych.</w:t>
            </w:r>
          </w:p>
        </w:tc>
      </w:tr>
      <w:tr w:rsidR="00DE7242" w:rsidRPr="00DE7242" w14:paraId="61679FFC" w14:textId="77777777" w:rsidTr="00BE679A">
        <w:trPr>
          <w:trHeight w:val="2440"/>
        </w:trPr>
        <w:tc>
          <w:tcPr>
            <w:tcW w:w="2977" w:type="dxa"/>
          </w:tcPr>
          <w:p w14:paraId="6C27B293" w14:textId="77777777" w:rsidR="00DE7242" w:rsidRPr="00677546" w:rsidRDefault="00DE7242" w:rsidP="007F3E76">
            <w:pPr>
              <w:autoSpaceDE w:val="0"/>
              <w:adjustRightInd w:val="0"/>
              <w:spacing w:line="276" w:lineRule="auto"/>
              <w:jc w:val="both"/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  <w:r w:rsidRPr="00677546"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  <w:t>Prawa podmiotów danych</w:t>
            </w:r>
          </w:p>
        </w:tc>
        <w:tc>
          <w:tcPr>
            <w:tcW w:w="7229" w:type="dxa"/>
          </w:tcPr>
          <w:p w14:paraId="49FA9D26" w14:textId="77777777" w:rsidR="00DE7242" w:rsidRPr="00677546" w:rsidRDefault="00DE7242" w:rsidP="007F3E76">
            <w:pPr>
              <w:autoSpaceDE w:val="0"/>
              <w:adjustRightInd w:val="0"/>
              <w:spacing w:line="276" w:lineRule="auto"/>
              <w:jc w:val="both"/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  <w:r w:rsidRPr="00677546"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  <w:t>Osoby, których dane są przetwarzane, mają prawo do:</w:t>
            </w:r>
          </w:p>
          <w:p w14:paraId="2E6B9C70" w14:textId="77777777" w:rsidR="00DE7242" w:rsidRPr="00677546" w:rsidRDefault="00DE7242" w:rsidP="00DE7242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76" w:lineRule="auto"/>
              <w:ind w:left="317" w:hanging="283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677546"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  <w:t>dostępu do swoich danych osobowych, ich sprostowania, usunięcia, ograniczenia przetwarzania, wniesienia sprzeciwu wobec ich przetwarzania, a także p</w:t>
            </w:r>
            <w:r w:rsidRPr="00677546">
              <w:rPr>
                <w:rFonts w:ascii="Arial Narrow" w:hAnsi="Arial Narrow" w:cs="Arial"/>
                <w:bCs/>
                <w:sz w:val="20"/>
                <w:szCs w:val="20"/>
              </w:rPr>
              <w:t>rzenoszenia danych (w granicach określonych w Rozdziale III ogólnego rozporządzenia o ochronie danych osobowych z dnia 27 kwietnia 2016 r.);</w:t>
            </w:r>
          </w:p>
          <w:p w14:paraId="715D4229" w14:textId="77777777" w:rsidR="00DE7242" w:rsidRPr="00677546" w:rsidRDefault="00DE7242" w:rsidP="00DE7242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76" w:lineRule="auto"/>
              <w:ind w:left="317" w:hanging="283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677546">
              <w:rPr>
                <w:rFonts w:ascii="Arial Narrow" w:hAnsi="Arial Narrow" w:cs="Arial"/>
                <w:bCs/>
                <w:sz w:val="20"/>
                <w:szCs w:val="20"/>
              </w:rPr>
              <w:t>cofnięcia wcześniej wyrażonej zgodny, na przetwarzanie w dowolnym momencie bez wpływu na zgodność z prawem przetwarzania dokonanego przed jej wycofaniem;</w:t>
            </w:r>
          </w:p>
          <w:p w14:paraId="21C0180E" w14:textId="77777777" w:rsidR="00DE7242" w:rsidRPr="00677546" w:rsidRDefault="00DE7242" w:rsidP="00DE7242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76" w:lineRule="auto"/>
              <w:ind w:left="317" w:hanging="283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677546">
              <w:rPr>
                <w:rFonts w:ascii="Arial Narrow" w:hAnsi="Arial Narrow" w:cs="Arial"/>
                <w:bCs/>
                <w:sz w:val="20"/>
                <w:szCs w:val="20"/>
              </w:rPr>
              <w:t>wniesienia skargi do organu nadzorczego, którym jest Prezes Urzędu Ochrony Danych Osobowych.</w:t>
            </w:r>
          </w:p>
        </w:tc>
      </w:tr>
      <w:tr w:rsidR="00DE7242" w:rsidRPr="00DE7242" w14:paraId="568DFCA0" w14:textId="77777777" w:rsidTr="00DE7242">
        <w:trPr>
          <w:trHeight w:val="1125"/>
        </w:trPr>
        <w:tc>
          <w:tcPr>
            <w:tcW w:w="2977" w:type="dxa"/>
          </w:tcPr>
          <w:p w14:paraId="5F716AA6" w14:textId="77777777" w:rsidR="00DE7242" w:rsidRPr="00677546" w:rsidRDefault="00DE7242" w:rsidP="007F3E76">
            <w:pPr>
              <w:spacing w:line="276" w:lineRule="auto"/>
              <w:jc w:val="both"/>
              <w:rPr>
                <w:rFonts w:ascii="Arial Narrow" w:hAnsi="Arial Narrow" w:cs="Arial"/>
                <w:bCs/>
                <w:color w:val="000000"/>
                <w:sz w:val="20"/>
                <w:szCs w:val="20"/>
                <w:u w:color="000000"/>
              </w:rPr>
            </w:pPr>
            <w:r w:rsidRPr="00677546">
              <w:rPr>
                <w:rFonts w:ascii="Arial Narrow" w:hAnsi="Arial Narrow" w:cs="Arial"/>
                <w:bCs/>
                <w:color w:val="000000"/>
                <w:sz w:val="20"/>
                <w:szCs w:val="20"/>
                <w:u w:color="000000"/>
              </w:rPr>
              <w:t>Informacja dodatkowa</w:t>
            </w:r>
          </w:p>
        </w:tc>
        <w:tc>
          <w:tcPr>
            <w:tcW w:w="7229" w:type="dxa"/>
          </w:tcPr>
          <w:p w14:paraId="1D1555EC" w14:textId="02AE73D1" w:rsidR="00DE7242" w:rsidRPr="00677546" w:rsidRDefault="00DE7242" w:rsidP="007F3E76">
            <w:pPr>
              <w:spacing w:line="276" w:lineRule="auto"/>
              <w:jc w:val="both"/>
              <w:rPr>
                <w:rFonts w:ascii="Arial Narrow" w:hAnsi="Arial Narrow" w:cs="Arial"/>
                <w:bCs/>
                <w:color w:val="000000"/>
                <w:sz w:val="20"/>
                <w:szCs w:val="20"/>
                <w:u w:color="000000"/>
              </w:rPr>
            </w:pPr>
            <w:r w:rsidRPr="00677546">
              <w:rPr>
                <w:rFonts w:ascii="Arial Narrow" w:hAnsi="Arial Narrow" w:cs="Arial"/>
                <w:bCs/>
                <w:color w:val="000000"/>
                <w:sz w:val="20"/>
                <w:szCs w:val="20"/>
                <w:u w:color="000000"/>
              </w:rPr>
              <w:t xml:space="preserve">Pani/Pana dane osobowe nie będą podlegały zautomatyzowanemu podejmowaniu decyzji oraz profilowaniu. Podanie danych osobowych jest obowiązkowe, </w:t>
            </w:r>
            <w:r w:rsidRPr="00E9626C">
              <w:rPr>
                <w:rFonts w:ascii="Arial Narrow" w:hAnsi="Arial Narrow" w:cs="Arial"/>
                <w:bCs/>
                <w:color w:val="000000"/>
                <w:sz w:val="20"/>
                <w:szCs w:val="20"/>
                <w:u w:color="000000"/>
              </w:rPr>
              <w:t>niepodanie</w:t>
            </w:r>
            <w:r w:rsidRPr="00677546">
              <w:rPr>
                <w:rFonts w:ascii="Arial Narrow" w:hAnsi="Arial Narrow" w:cs="Arial"/>
                <w:bCs/>
                <w:color w:val="000000"/>
                <w:sz w:val="20"/>
                <w:szCs w:val="20"/>
                <w:u w:color="000000"/>
              </w:rPr>
              <w:t xml:space="preserve"> danych uniemożliwi uczestnictwo w</w:t>
            </w:r>
            <w:r w:rsidR="006D7479">
              <w:rPr>
                <w:rFonts w:ascii="Arial Narrow" w:hAnsi="Arial Narrow" w:cs="Arial"/>
                <w:bCs/>
                <w:color w:val="000000"/>
                <w:sz w:val="20"/>
                <w:szCs w:val="20"/>
                <w:u w:color="000000"/>
              </w:rPr>
              <w:t xml:space="preserve"> Komitecie Społecznym.</w:t>
            </w:r>
          </w:p>
        </w:tc>
      </w:tr>
    </w:tbl>
    <w:p w14:paraId="6AC79026" w14:textId="77777777" w:rsidR="00DE7242" w:rsidRPr="00DE7242" w:rsidRDefault="00DE7242" w:rsidP="005222B1">
      <w:pPr>
        <w:spacing w:line="360" w:lineRule="auto"/>
        <w:rPr>
          <w:rFonts w:ascii="Arial Narrow" w:hAnsi="Arial Narrow"/>
        </w:rPr>
      </w:pPr>
    </w:p>
    <w:sectPr w:rsidR="00DE7242" w:rsidRPr="00DE7242" w:rsidSect="007F146F">
      <w:footerReference w:type="default" r:id="rId9"/>
      <w:headerReference w:type="first" r:id="rId10"/>
      <w:pgSz w:w="11906" w:h="16838"/>
      <w:pgMar w:top="1831" w:right="1418" w:bottom="2410" w:left="1418" w:header="2041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3AD55" w14:textId="77777777" w:rsidR="002D0F8A" w:rsidRDefault="002D0F8A">
      <w:r>
        <w:separator/>
      </w:r>
    </w:p>
  </w:endnote>
  <w:endnote w:type="continuationSeparator" w:id="0">
    <w:p w14:paraId="7D049FB7" w14:textId="77777777" w:rsidR="002D0F8A" w:rsidRDefault="002D0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E750F" w14:textId="77777777" w:rsidR="00B77565" w:rsidRDefault="00023B6D">
    <w:pPr>
      <w:pStyle w:val="Stopka"/>
    </w:pPr>
    <w:r>
      <w:rPr>
        <w:noProof/>
      </w:rPr>
      <w:drawing>
        <wp:anchor distT="0" distB="0" distL="114300" distR="114300" simplePos="0" relativeHeight="251658240" behindDoc="1" locked="1" layoutInCell="1" allowOverlap="1" wp14:anchorId="2F4B3735" wp14:editId="4251E03D">
          <wp:simplePos x="0" y="0"/>
          <wp:positionH relativeFrom="margin">
            <wp:posOffset>-900430</wp:posOffset>
          </wp:positionH>
          <wp:positionV relativeFrom="paragraph">
            <wp:posOffset>-1627505</wp:posOffset>
          </wp:positionV>
          <wp:extent cx="7560000" cy="1803600"/>
          <wp:effectExtent l="0" t="0" r="0" b="0"/>
          <wp:wrapNone/>
          <wp:docPr id="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8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23FB4" w14:textId="77777777" w:rsidR="002D0F8A" w:rsidRDefault="002D0F8A">
      <w:r>
        <w:rPr>
          <w:color w:val="000000"/>
        </w:rPr>
        <w:separator/>
      </w:r>
    </w:p>
  </w:footnote>
  <w:footnote w:type="continuationSeparator" w:id="0">
    <w:p w14:paraId="08C16BF3" w14:textId="77777777" w:rsidR="002D0F8A" w:rsidRDefault="002D0F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716DC" w14:textId="55B93AC4" w:rsidR="00B77565" w:rsidRDefault="00A67174">
    <w:pPr>
      <w:pStyle w:val="Nagwek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E104C8B" wp14:editId="0F3835BF">
              <wp:simplePos x="0" y="0"/>
              <wp:positionH relativeFrom="column">
                <wp:posOffset>4252595</wp:posOffset>
              </wp:positionH>
              <wp:positionV relativeFrom="paragraph">
                <wp:posOffset>-1362710</wp:posOffset>
              </wp:positionV>
              <wp:extent cx="1685925" cy="1581150"/>
              <wp:effectExtent l="0" t="0" r="9525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5925" cy="1581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051C20" w14:textId="5B7B0119" w:rsidR="00A67174" w:rsidRDefault="0080572C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8E6080E" wp14:editId="18BA85F5">
                                <wp:extent cx="1533525" cy="1533525"/>
                                <wp:effectExtent l="0" t="0" r="9525" b="9525"/>
                                <wp:docPr id="1811312404" name="Obraz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11312404" name="Obraz 1811312404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33525" cy="15335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104C8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334.85pt;margin-top:-107.3pt;width:132.75pt;height:124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" stroked="f">
              <v:textbox>
                <w:txbxContent>
                  <w:p w14:paraId="43051C20" w14:textId="5B7B0119" w:rsidR="00A67174" w:rsidRDefault="0080572C">
                    <w:r>
                      <w:rPr>
                        <w:noProof/>
                      </w:rPr>
                      <w:drawing>
                        <wp:inline distT="0" distB="0" distL="0" distR="0" wp14:anchorId="18E6080E" wp14:editId="18BA85F5">
                          <wp:extent cx="1533525" cy="1533525"/>
                          <wp:effectExtent l="0" t="0" r="9525" b="9525"/>
                          <wp:docPr id="1811312404" name="Obraz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11312404" name="Obraz 1811312404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33525" cy="15335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23B6D">
      <w:rPr>
        <w:noProof/>
      </w:rPr>
      <w:drawing>
        <wp:anchor distT="0" distB="0" distL="114300" distR="114300" simplePos="0" relativeHeight="251657216" behindDoc="1" locked="1" layoutInCell="1" allowOverlap="1" wp14:anchorId="37081F52" wp14:editId="768CAE0B">
          <wp:simplePos x="0" y="0"/>
          <wp:positionH relativeFrom="column">
            <wp:posOffset>-681355</wp:posOffset>
          </wp:positionH>
          <wp:positionV relativeFrom="paragraph">
            <wp:posOffset>-1105535</wp:posOffset>
          </wp:positionV>
          <wp:extent cx="4105275" cy="1039495"/>
          <wp:effectExtent l="0" t="0" r="9525" b="8255"/>
          <wp:wrapNone/>
          <wp:docPr id="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1039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444A3"/>
    <w:multiLevelType w:val="multilevel"/>
    <w:tmpl w:val="AE7E8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AE48C1"/>
    <w:multiLevelType w:val="hybridMultilevel"/>
    <w:tmpl w:val="DC8443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46C0B"/>
    <w:multiLevelType w:val="multilevel"/>
    <w:tmpl w:val="41247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305958"/>
    <w:multiLevelType w:val="multilevel"/>
    <w:tmpl w:val="AA366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4B642D"/>
    <w:multiLevelType w:val="multilevel"/>
    <w:tmpl w:val="99D40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1264819">
    <w:abstractNumId w:val="4"/>
  </w:num>
  <w:num w:numId="2" w16cid:durableId="251010267">
    <w:abstractNumId w:val="0"/>
  </w:num>
  <w:num w:numId="3" w16cid:durableId="368994652">
    <w:abstractNumId w:val="3"/>
  </w:num>
  <w:num w:numId="4" w16cid:durableId="1908103847">
    <w:abstractNumId w:val="2"/>
  </w:num>
  <w:num w:numId="5" w16cid:durableId="48307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attachedTemplate r:id="rId1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605"/>
    <w:rsid w:val="00023B6D"/>
    <w:rsid w:val="00050EF1"/>
    <w:rsid w:val="00074943"/>
    <w:rsid w:val="00074F76"/>
    <w:rsid w:val="000D57DC"/>
    <w:rsid w:val="000E3638"/>
    <w:rsid w:val="000F4919"/>
    <w:rsid w:val="001031F5"/>
    <w:rsid w:val="00110F38"/>
    <w:rsid w:val="00134FC5"/>
    <w:rsid w:val="0019471E"/>
    <w:rsid w:val="001952D5"/>
    <w:rsid w:val="0019542E"/>
    <w:rsid w:val="001C4C40"/>
    <w:rsid w:val="001D5FF2"/>
    <w:rsid w:val="00215A5E"/>
    <w:rsid w:val="00242854"/>
    <w:rsid w:val="00245451"/>
    <w:rsid w:val="002B0A3A"/>
    <w:rsid w:val="002D0F8A"/>
    <w:rsid w:val="00315605"/>
    <w:rsid w:val="00336B9A"/>
    <w:rsid w:val="00387E80"/>
    <w:rsid w:val="00397F43"/>
    <w:rsid w:val="003D0AC0"/>
    <w:rsid w:val="00411268"/>
    <w:rsid w:val="00417148"/>
    <w:rsid w:val="004B1FF9"/>
    <w:rsid w:val="004D4C4D"/>
    <w:rsid w:val="005222B1"/>
    <w:rsid w:val="005676F6"/>
    <w:rsid w:val="005B3106"/>
    <w:rsid w:val="005C50AA"/>
    <w:rsid w:val="00677546"/>
    <w:rsid w:val="006B1586"/>
    <w:rsid w:val="006D7479"/>
    <w:rsid w:val="0072112E"/>
    <w:rsid w:val="007255D4"/>
    <w:rsid w:val="00745947"/>
    <w:rsid w:val="00751CA9"/>
    <w:rsid w:val="0077668D"/>
    <w:rsid w:val="00780B2B"/>
    <w:rsid w:val="007B308C"/>
    <w:rsid w:val="007F146F"/>
    <w:rsid w:val="0080572C"/>
    <w:rsid w:val="00821415"/>
    <w:rsid w:val="00843778"/>
    <w:rsid w:val="00863877"/>
    <w:rsid w:val="008E4C86"/>
    <w:rsid w:val="00916581"/>
    <w:rsid w:val="009447B8"/>
    <w:rsid w:val="009516CD"/>
    <w:rsid w:val="0095519A"/>
    <w:rsid w:val="0095537E"/>
    <w:rsid w:val="00967369"/>
    <w:rsid w:val="00986609"/>
    <w:rsid w:val="00995B2E"/>
    <w:rsid w:val="009C62FE"/>
    <w:rsid w:val="009E6CE3"/>
    <w:rsid w:val="00A260C0"/>
    <w:rsid w:val="00A67174"/>
    <w:rsid w:val="00AA29D3"/>
    <w:rsid w:val="00B13388"/>
    <w:rsid w:val="00B315FF"/>
    <w:rsid w:val="00B33757"/>
    <w:rsid w:val="00B5376A"/>
    <w:rsid w:val="00B56D02"/>
    <w:rsid w:val="00B77565"/>
    <w:rsid w:val="00BE43EF"/>
    <w:rsid w:val="00BE4714"/>
    <w:rsid w:val="00BE679A"/>
    <w:rsid w:val="00BF24E4"/>
    <w:rsid w:val="00C128B7"/>
    <w:rsid w:val="00C20808"/>
    <w:rsid w:val="00C41542"/>
    <w:rsid w:val="00C44B56"/>
    <w:rsid w:val="00C73550"/>
    <w:rsid w:val="00C80591"/>
    <w:rsid w:val="00CC4E7D"/>
    <w:rsid w:val="00CE3AC9"/>
    <w:rsid w:val="00D01949"/>
    <w:rsid w:val="00D04475"/>
    <w:rsid w:val="00D33205"/>
    <w:rsid w:val="00D44877"/>
    <w:rsid w:val="00D7123B"/>
    <w:rsid w:val="00D73232"/>
    <w:rsid w:val="00DB3A2C"/>
    <w:rsid w:val="00DD177B"/>
    <w:rsid w:val="00DD4E6B"/>
    <w:rsid w:val="00DD7768"/>
    <w:rsid w:val="00DE7242"/>
    <w:rsid w:val="00E22EB9"/>
    <w:rsid w:val="00E61FB8"/>
    <w:rsid w:val="00E9626C"/>
    <w:rsid w:val="00ED5BEF"/>
    <w:rsid w:val="00F27C7A"/>
    <w:rsid w:val="00F34A45"/>
    <w:rsid w:val="00F56043"/>
    <w:rsid w:val="00F7568E"/>
    <w:rsid w:val="00FA7E50"/>
    <w:rsid w:val="00FB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3E01D"/>
  <w15:docId w15:val="{8D8B7CB6-548E-48C9-BFA7-68E81CCBB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7242"/>
    <w:pPr>
      <w:widowControl/>
      <w:suppressAutoHyphens w:val="0"/>
      <w:autoSpaceDN/>
      <w:spacing w:line="276" w:lineRule="auto"/>
      <w:ind w:left="567" w:right="567"/>
      <w:textAlignment w:val="auto"/>
      <w:outlineLvl w:val="0"/>
    </w:pPr>
    <w:rPr>
      <w:rFonts w:ascii="Arial" w:eastAsiaTheme="minorHAnsi" w:hAnsi="Arial"/>
      <w:b/>
      <w:kern w:val="0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"/>
    <w:uiPriority w:val="99"/>
    <w:unhideWhenUsed/>
    <w:rsid w:val="00F5604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link w:val="Stopka"/>
    <w:uiPriority w:val="99"/>
    <w:rsid w:val="00F56043"/>
    <w:rPr>
      <w:rFonts w:cs="Mangal"/>
      <w:szCs w:val="21"/>
    </w:rPr>
  </w:style>
  <w:style w:type="character" w:styleId="Pogrubienie">
    <w:name w:val="Strong"/>
    <w:uiPriority w:val="22"/>
    <w:qFormat/>
    <w:rsid w:val="00BE43EF"/>
    <w:rPr>
      <w:b/>
      <w:bCs/>
    </w:rPr>
  </w:style>
  <w:style w:type="character" w:styleId="Hipercze">
    <w:name w:val="Hyperlink"/>
    <w:basedOn w:val="Domylnaczcionkaakapitu"/>
    <w:uiPriority w:val="99"/>
    <w:unhideWhenUsed/>
    <w:rsid w:val="00134FC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34FC5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DE7242"/>
    <w:rPr>
      <w:rFonts w:ascii="Arial" w:eastAsiaTheme="minorHAnsi" w:hAnsi="Arial"/>
      <w:b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DE7242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table" w:styleId="Tabela-Siatka">
    <w:name w:val="Table Grid"/>
    <w:basedOn w:val="Standardowy"/>
    <w:uiPriority w:val="39"/>
    <w:rsid w:val="00DE724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">
    <w:name w:val="Pa3"/>
    <w:basedOn w:val="Normalny"/>
    <w:next w:val="Normalny"/>
    <w:uiPriority w:val="99"/>
    <w:rsid w:val="00DE7242"/>
    <w:pPr>
      <w:widowControl/>
      <w:suppressAutoHyphens w:val="0"/>
      <w:autoSpaceDE w:val="0"/>
      <w:adjustRightInd w:val="0"/>
      <w:spacing w:line="201" w:lineRule="atLeast"/>
      <w:textAlignment w:val="auto"/>
    </w:pPr>
    <w:rPr>
      <w:rFonts w:ascii="Myriad Pro Light" w:eastAsia="Calibri" w:hAnsi="Myriad Pro Light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.wloclawek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czta@um.wloclawek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ACE_GRAFICZNE\UMW\PEN\Logo%20z%20has&#322;em%20Miasto%20Dobrego%20Klimatu\MiastoDobregoKlimatu_papier_szablony\MiastoDobregoKlimatu_papier_logo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MiastoDobregoKlimatu_papier_logo.dotx</Template>
  <TotalTime>1</TotalTime>
  <Pages>4</Pages>
  <Words>973</Words>
  <Characters>5840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Ola Ola</dc:creator>
  <cp:lastModifiedBy>Renata Ciechurska</cp:lastModifiedBy>
  <cp:revision>2</cp:revision>
  <dcterms:created xsi:type="dcterms:W3CDTF">2026-10-06T08:31:00Z</dcterms:created>
  <dcterms:modified xsi:type="dcterms:W3CDTF">2026-10-06T08:31:00Z</dcterms:modified>
</cp:coreProperties>
</file>